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C4D9" w14:textId="77777777" w:rsidR="0088144D" w:rsidRPr="001C1CF5" w:rsidRDefault="00472D67" w:rsidP="001C1CF5">
      <w:pPr>
        <w:rPr>
          <w:rFonts w:ascii="Garamond" w:hAnsi="Garamond"/>
          <w:color w:val="000000"/>
          <w:kern w:val="28"/>
          <w:sz w:val="20"/>
          <w:szCs w:val="20"/>
          <w:lang w:val="en-GB" w:eastAsia="en-GB"/>
        </w:rPr>
      </w:pPr>
      <w:r>
        <w:rPr>
          <w:b/>
          <w:sz w:val="2"/>
          <w:szCs w:val="2"/>
        </w:rPr>
        <w:br/>
      </w:r>
      <w:r w:rsidR="001C1CF5" w:rsidRPr="001C1CF5">
        <w:rPr>
          <w:rFonts w:cs="Calibri"/>
          <w:b/>
          <w:sz w:val="72"/>
          <w:szCs w:val="96"/>
        </w:rPr>
        <w:t>Tutbury Practice</w:t>
      </w:r>
      <w:r w:rsidR="001C1CF5" w:rsidRPr="001C1CF5">
        <w:rPr>
          <w:rFonts w:cs="Calibri"/>
          <w:b/>
          <w:sz w:val="56"/>
        </w:rPr>
        <w:br/>
      </w:r>
      <w:r w:rsidR="001A2850" w:rsidRPr="00F15B9D">
        <w:rPr>
          <w:b/>
          <w:sz w:val="56"/>
        </w:rPr>
        <w:t xml:space="preserve">Patient </w:t>
      </w:r>
      <w:r w:rsidR="00F15B9D" w:rsidRPr="00F15B9D">
        <w:rPr>
          <w:b/>
          <w:sz w:val="56"/>
        </w:rPr>
        <w:t xml:space="preserve">Online </w:t>
      </w:r>
      <w:r w:rsidR="001A2850" w:rsidRPr="00F15B9D">
        <w:rPr>
          <w:b/>
          <w:sz w:val="56"/>
        </w:rPr>
        <w:t>Access</w:t>
      </w:r>
      <w:r w:rsidR="003F7110" w:rsidRPr="00F15B9D">
        <w:rPr>
          <w:b/>
          <w:sz w:val="56"/>
        </w:rPr>
        <w:t xml:space="preserve"> registration </w:t>
      </w:r>
      <w:r w:rsidR="003C1F4D" w:rsidRPr="00F15B9D">
        <w:rPr>
          <w:b/>
          <w:sz w:val="56"/>
        </w:rPr>
        <w:t>form</w:t>
      </w:r>
      <w:r w:rsidR="00EE6745">
        <w:rPr>
          <w:b/>
          <w:sz w:val="2"/>
          <w:szCs w:val="2"/>
        </w:rPr>
        <w:br/>
      </w:r>
      <w:r w:rsidR="00EE6745">
        <w:rPr>
          <w:b/>
          <w:sz w:val="2"/>
          <w:szCs w:val="2"/>
        </w:rPr>
        <w:br/>
      </w:r>
      <w:r w:rsidR="00AE2B44">
        <w:rPr>
          <w:sz w:val="24"/>
        </w:rPr>
        <w:t xml:space="preserve">Completing this form will provide </w:t>
      </w:r>
      <w:r w:rsidR="005C6F08">
        <w:rPr>
          <w:sz w:val="24"/>
        </w:rPr>
        <w:t xml:space="preserve">you </w:t>
      </w:r>
      <w:r w:rsidR="0008685A">
        <w:rPr>
          <w:sz w:val="24"/>
        </w:rPr>
        <w:t xml:space="preserve">with </w:t>
      </w:r>
      <w:r w:rsidR="003C1F4D">
        <w:rPr>
          <w:sz w:val="24"/>
        </w:rPr>
        <w:t xml:space="preserve">online </w:t>
      </w:r>
      <w:r w:rsidR="00AE2B44">
        <w:rPr>
          <w:sz w:val="24"/>
        </w:rPr>
        <w:t>access to book appointments</w:t>
      </w:r>
      <w:r w:rsidR="00890558">
        <w:rPr>
          <w:sz w:val="24"/>
        </w:rPr>
        <w:t xml:space="preserve"> and </w:t>
      </w:r>
      <w:r w:rsidR="00AE2B44">
        <w:rPr>
          <w:sz w:val="24"/>
        </w:rPr>
        <w:t>request repeat prescriptions</w:t>
      </w:r>
      <w:r w:rsidR="00890558">
        <w:rPr>
          <w:sz w:val="24"/>
        </w:rPr>
        <w:t>.</w:t>
      </w:r>
      <w:r w:rsidR="00AE2B44">
        <w:rPr>
          <w:sz w:val="24"/>
        </w:rPr>
        <w:t xml:space="preserve"> </w:t>
      </w:r>
      <w:r w:rsidR="00890558">
        <w:rPr>
          <w:sz w:val="24"/>
        </w:rPr>
        <w:t xml:space="preserve">You will also be able to </w:t>
      </w:r>
      <w:r w:rsidR="00AE2B44">
        <w:rPr>
          <w:sz w:val="24"/>
        </w:rPr>
        <w:t>see test results,</w:t>
      </w:r>
      <w:r w:rsidR="00D83930">
        <w:rPr>
          <w:sz w:val="24"/>
        </w:rPr>
        <w:t xml:space="preserve"> immunis</w:t>
      </w:r>
      <w:r w:rsidR="00890558">
        <w:rPr>
          <w:sz w:val="24"/>
        </w:rPr>
        <w:t xml:space="preserve">ations and </w:t>
      </w:r>
      <w:r w:rsidR="00FD196C">
        <w:rPr>
          <w:sz w:val="24"/>
        </w:rPr>
        <w:t xml:space="preserve">consultations </w:t>
      </w:r>
      <w:r w:rsidR="00FD196C" w:rsidRPr="005126B1">
        <w:rPr>
          <w:b/>
          <w:sz w:val="24"/>
        </w:rPr>
        <w:t>from the date of registration</w:t>
      </w:r>
      <w:r w:rsidR="00890558">
        <w:rPr>
          <w:sz w:val="24"/>
        </w:rPr>
        <w:t xml:space="preserve">. </w:t>
      </w:r>
      <w:r w:rsidR="003C1F4D">
        <w:rPr>
          <w:sz w:val="24"/>
        </w:rPr>
        <w:t xml:space="preserve">If you wish to </w:t>
      </w:r>
      <w:r w:rsidR="00F15B9D">
        <w:rPr>
          <w:sz w:val="24"/>
        </w:rPr>
        <w:t>register for</w:t>
      </w:r>
      <w:r w:rsidR="003C1F4D">
        <w:rPr>
          <w:sz w:val="24"/>
        </w:rPr>
        <w:t xml:space="preserve"> online access, please </w:t>
      </w:r>
      <w:r w:rsidR="00D30560">
        <w:rPr>
          <w:sz w:val="24"/>
        </w:rPr>
        <w:t xml:space="preserve">read the notes </w:t>
      </w:r>
      <w:r w:rsidR="009B49D3">
        <w:rPr>
          <w:sz w:val="24"/>
        </w:rPr>
        <w:t xml:space="preserve">on the back of this form </w:t>
      </w:r>
      <w:r w:rsidR="003525C9">
        <w:rPr>
          <w:sz w:val="24"/>
        </w:rPr>
        <w:t xml:space="preserve">first </w:t>
      </w:r>
      <w:r w:rsidR="009B49D3">
        <w:rPr>
          <w:sz w:val="24"/>
        </w:rPr>
        <w:t xml:space="preserve">then </w:t>
      </w:r>
      <w:r w:rsidR="003C1F4D">
        <w:rPr>
          <w:sz w:val="24"/>
        </w:rPr>
        <w:t xml:space="preserve">complete this </w:t>
      </w:r>
      <w:r w:rsidR="009B49D3">
        <w:rPr>
          <w:sz w:val="24"/>
        </w:rPr>
        <w:t>application</w:t>
      </w:r>
      <w:r w:rsidR="00D30560">
        <w:rPr>
          <w:sz w:val="24"/>
        </w:rPr>
        <w:t xml:space="preserve"> </w:t>
      </w:r>
      <w:r w:rsidR="003C1F4D" w:rsidRPr="00631506">
        <w:rPr>
          <w:sz w:val="24"/>
        </w:rPr>
        <w:t xml:space="preserve">and return it in person, </w:t>
      </w:r>
      <w:r w:rsidR="003C1F4D" w:rsidRPr="004444C6">
        <w:rPr>
          <w:b/>
          <w:sz w:val="24"/>
          <w:u w:val="single"/>
        </w:rPr>
        <w:t>along with the required forms of identification</w:t>
      </w:r>
      <w:r w:rsidR="003C1F4D">
        <w:rPr>
          <w:b/>
          <w:sz w:val="24"/>
        </w:rPr>
        <w:t xml:space="preserve"> </w:t>
      </w:r>
      <w:r w:rsidR="009B49D3">
        <w:rPr>
          <w:b/>
          <w:sz w:val="24"/>
        </w:rPr>
        <w:t>(see the back</w:t>
      </w:r>
      <w:r w:rsidR="003C1F4D">
        <w:rPr>
          <w:b/>
          <w:sz w:val="24"/>
        </w:rPr>
        <w:t xml:space="preserve"> of this form for ID examples)</w:t>
      </w:r>
      <w:r w:rsidR="003C1F4D" w:rsidRPr="00631506">
        <w:rPr>
          <w:b/>
          <w:sz w:val="24"/>
        </w:rPr>
        <w:t>.</w:t>
      </w:r>
      <w:r w:rsidR="00D30560">
        <w:rPr>
          <w:b/>
          <w:sz w:val="24"/>
        </w:rPr>
        <w:br/>
      </w:r>
      <w:r w:rsidR="00D30560">
        <w:rPr>
          <w:b/>
          <w:sz w:val="2"/>
          <w:szCs w:val="2"/>
        </w:rPr>
        <w:br/>
      </w:r>
      <w:r w:rsidR="00D30560">
        <w:rPr>
          <w:b/>
          <w:sz w:val="2"/>
          <w:szCs w:val="2"/>
        </w:rPr>
        <w:br/>
      </w:r>
      <w:r w:rsidR="00D30560">
        <w:rPr>
          <w:b/>
          <w:sz w:val="2"/>
          <w:szCs w:val="2"/>
        </w:rPr>
        <w:br/>
      </w:r>
      <w:r w:rsidR="00D30560">
        <w:rPr>
          <w:b/>
          <w:sz w:val="2"/>
          <w:szCs w:val="2"/>
        </w:rPr>
        <w:br/>
      </w:r>
      <w:r w:rsidR="00D30560">
        <w:rPr>
          <w:b/>
          <w:sz w:val="2"/>
          <w:szCs w:val="2"/>
        </w:rPr>
        <w:br/>
      </w:r>
      <w:r w:rsidR="003C1F4D">
        <w:rPr>
          <w:b/>
          <w:sz w:val="24"/>
        </w:rPr>
        <w:t>Applicants for this service must be over 16 years of age.</w:t>
      </w:r>
      <w:r w:rsidR="00EE6745">
        <w:rPr>
          <w:b/>
          <w:sz w:val="24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3394"/>
        <w:gridCol w:w="39"/>
        <w:gridCol w:w="330"/>
        <w:gridCol w:w="400"/>
        <w:gridCol w:w="403"/>
        <w:gridCol w:w="369"/>
        <w:gridCol w:w="369"/>
        <w:gridCol w:w="402"/>
        <w:gridCol w:w="369"/>
        <w:gridCol w:w="369"/>
        <w:gridCol w:w="369"/>
        <w:gridCol w:w="369"/>
        <w:gridCol w:w="368"/>
        <w:gridCol w:w="368"/>
        <w:gridCol w:w="396"/>
        <w:gridCol w:w="395"/>
        <w:gridCol w:w="395"/>
        <w:gridCol w:w="368"/>
        <w:gridCol w:w="368"/>
        <w:gridCol w:w="368"/>
        <w:gridCol w:w="368"/>
        <w:gridCol w:w="368"/>
      </w:tblGrid>
      <w:tr w:rsidR="00EE0FB7" w:rsidRPr="00391331" w14:paraId="416F84EA" w14:textId="77777777" w:rsidTr="00EE6745">
        <w:trPr>
          <w:trHeight w:val="39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F43" w14:textId="77777777" w:rsidR="00EE0FB7" w:rsidRPr="00EE6745" w:rsidRDefault="006A0229" w:rsidP="00391331">
            <w:pPr>
              <w:pStyle w:val="Heading2"/>
              <w:ind w:firstLine="147"/>
              <w:rPr>
                <w:i/>
                <w:sz w:val="28"/>
              </w:rPr>
            </w:pPr>
            <w:r w:rsidRPr="00EE6745">
              <w:rPr>
                <w:i/>
                <w:sz w:val="28"/>
              </w:rPr>
              <w:t xml:space="preserve"> </w:t>
            </w:r>
            <w:r w:rsidR="00EE0FB7" w:rsidRPr="00EE6745">
              <w:rPr>
                <w:i/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8C81" w14:textId="77777777" w:rsidR="00EE0FB7" w:rsidRPr="00EE6745" w:rsidRDefault="00EE0FB7" w:rsidP="00391331">
            <w:pPr>
              <w:pStyle w:val="Heading2"/>
              <w:ind w:firstLine="147"/>
            </w:pPr>
            <w:r w:rsidRPr="00EE6745">
              <w:t>Patient details</w:t>
            </w:r>
          </w:p>
        </w:tc>
        <w:tc>
          <w:tcPr>
            <w:tcW w:w="75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0F6C" w14:textId="77777777" w:rsidR="00EE0FB7" w:rsidRPr="00EE6745" w:rsidRDefault="00EE0FB7" w:rsidP="001F3715">
            <w:pPr>
              <w:pStyle w:val="Heading2"/>
            </w:pPr>
            <w:r w:rsidRPr="00EE6745">
              <w:t xml:space="preserve"> </w:t>
            </w:r>
            <w:r w:rsidR="006A0229" w:rsidRPr="00EE6745">
              <w:t xml:space="preserve"> </w:t>
            </w:r>
            <w:r w:rsidR="007B7E7A" w:rsidRPr="00EE6745">
              <w:t>*</w:t>
            </w:r>
            <w:r w:rsidRPr="00EE6745">
              <w:t>complete in BLO</w:t>
            </w:r>
            <w:r w:rsidR="00230BF2" w:rsidRPr="00EE6745">
              <w:t>CK CAPITALS</w:t>
            </w:r>
          </w:p>
        </w:tc>
      </w:tr>
      <w:tr w:rsidR="00C96967" w:rsidRPr="00391331" w14:paraId="01616CFA" w14:textId="77777777" w:rsidTr="00EE6745">
        <w:trPr>
          <w:trHeight w:val="397"/>
        </w:trPr>
        <w:tc>
          <w:tcPr>
            <w:tcW w:w="4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E4AE763" w14:textId="77777777" w:rsidR="00C96967" w:rsidRPr="00391331" w:rsidRDefault="00C96967" w:rsidP="00391331">
            <w:pPr>
              <w:ind w:firstLine="14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ADC3" w14:textId="77777777" w:rsidR="00C96967" w:rsidRPr="00EE6745" w:rsidRDefault="00C96967" w:rsidP="00391331">
            <w:pPr>
              <w:ind w:firstLine="147"/>
              <w:rPr>
                <w:sz w:val="24"/>
              </w:rPr>
            </w:pPr>
            <w:r w:rsidRPr="00EE6745">
              <w:rPr>
                <w:sz w:val="24"/>
              </w:rPr>
              <w:t>First name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E1CA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D4F4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74EC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6B3C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AD0B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6D71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57DA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0AD4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4F8B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49F6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1A44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6983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9304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E4C8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AEE4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1952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5D57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D940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55D4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56DF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</w:tr>
      <w:tr w:rsidR="00C96967" w:rsidRPr="00391331" w14:paraId="7D29E2E0" w14:textId="77777777" w:rsidTr="00EE6745">
        <w:trPr>
          <w:trHeight w:val="397"/>
        </w:trPr>
        <w:tc>
          <w:tcPr>
            <w:tcW w:w="493" w:type="dxa"/>
            <w:vMerge/>
            <w:tcBorders>
              <w:right w:val="single" w:sz="4" w:space="0" w:color="auto"/>
            </w:tcBorders>
          </w:tcPr>
          <w:p w14:paraId="119E5CA2" w14:textId="77777777" w:rsidR="00C96967" w:rsidRPr="00391331" w:rsidRDefault="00C96967" w:rsidP="00391331">
            <w:pPr>
              <w:ind w:firstLine="14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73F8" w14:textId="77777777" w:rsidR="00C96967" w:rsidRPr="00EE6745" w:rsidRDefault="00C96967" w:rsidP="00391331">
            <w:pPr>
              <w:ind w:firstLine="147"/>
              <w:rPr>
                <w:sz w:val="24"/>
              </w:rPr>
            </w:pPr>
            <w:r w:rsidRPr="00EE6745">
              <w:rPr>
                <w:sz w:val="24"/>
              </w:rPr>
              <w:t>Last name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AA26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D15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7554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E1EC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DC5F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06D9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09B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A8FA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386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EA50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8B6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6C4D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AC2E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0AE5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D725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8C1E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4766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822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7D0C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DC7" w14:textId="77777777" w:rsidR="00C96967" w:rsidRPr="00391331" w:rsidRDefault="00C96967" w:rsidP="001F3715">
            <w:pPr>
              <w:rPr>
                <w:sz w:val="28"/>
                <w:szCs w:val="28"/>
              </w:rPr>
            </w:pPr>
          </w:p>
        </w:tc>
      </w:tr>
      <w:tr w:rsidR="00C96967" w:rsidRPr="00391331" w14:paraId="4B3F69B1" w14:textId="77777777" w:rsidTr="00EE6745">
        <w:trPr>
          <w:trHeight w:val="397"/>
        </w:trPr>
        <w:tc>
          <w:tcPr>
            <w:tcW w:w="493" w:type="dxa"/>
            <w:vMerge/>
            <w:tcBorders>
              <w:right w:val="single" w:sz="4" w:space="0" w:color="auto"/>
            </w:tcBorders>
          </w:tcPr>
          <w:p w14:paraId="4AF1A7AE" w14:textId="77777777" w:rsidR="00C96967" w:rsidRPr="00391331" w:rsidRDefault="00C96967" w:rsidP="00391331">
            <w:pPr>
              <w:ind w:firstLine="14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A53D" w14:textId="77777777" w:rsidR="00C96967" w:rsidRPr="00EE6745" w:rsidRDefault="00C96967" w:rsidP="00391331">
            <w:pPr>
              <w:ind w:firstLine="147"/>
              <w:rPr>
                <w:sz w:val="24"/>
              </w:rPr>
            </w:pPr>
            <w:r w:rsidRPr="00EE6745">
              <w:rPr>
                <w:sz w:val="24"/>
              </w:rPr>
              <w:t>Date of birth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E5A3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54D7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7F8A" w14:textId="77777777" w:rsidR="00C96967" w:rsidRPr="00BF27EF" w:rsidRDefault="00C96967" w:rsidP="00391331">
            <w:pPr>
              <w:jc w:val="center"/>
              <w:rPr>
                <w:b/>
                <w:i/>
                <w:sz w:val="28"/>
                <w:szCs w:val="28"/>
              </w:rPr>
            </w:pPr>
            <w:r w:rsidRPr="00BF27EF">
              <w:rPr>
                <w:b/>
                <w:i/>
                <w:sz w:val="28"/>
                <w:szCs w:val="28"/>
              </w:rPr>
              <w:t>/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BD41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M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4493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M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8CB3" w14:textId="77777777" w:rsidR="00C96967" w:rsidRPr="00BF27EF" w:rsidRDefault="00C96967" w:rsidP="00391331">
            <w:pPr>
              <w:jc w:val="center"/>
              <w:rPr>
                <w:b/>
                <w:i/>
                <w:sz w:val="28"/>
                <w:szCs w:val="28"/>
              </w:rPr>
            </w:pPr>
            <w:r w:rsidRPr="00BF27EF">
              <w:rPr>
                <w:b/>
                <w:i/>
                <w:sz w:val="28"/>
                <w:szCs w:val="28"/>
              </w:rPr>
              <w:t>/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8BF0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Y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5905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Y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DEB2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Y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040" w14:textId="77777777" w:rsidR="00C96967" w:rsidRPr="00345E2D" w:rsidRDefault="00EE6745" w:rsidP="00391331">
            <w:pPr>
              <w:jc w:val="center"/>
              <w:rPr>
                <w:b/>
                <w:color w:val="E7E6E6"/>
                <w:sz w:val="28"/>
                <w:szCs w:val="28"/>
              </w:rPr>
            </w:pPr>
            <w:r w:rsidRPr="00345E2D">
              <w:rPr>
                <w:b/>
                <w:color w:val="E7E6E6"/>
                <w:sz w:val="28"/>
                <w:szCs w:val="28"/>
              </w:rPr>
              <w:t>Y</w:t>
            </w:r>
          </w:p>
        </w:tc>
        <w:tc>
          <w:tcPr>
            <w:tcW w:w="3771" w:type="dxa"/>
            <w:gridSpan w:val="10"/>
            <w:tcBorders>
              <w:left w:val="single" w:sz="4" w:space="0" w:color="auto"/>
            </w:tcBorders>
            <w:vAlign w:val="center"/>
          </w:tcPr>
          <w:p w14:paraId="6898DC11" w14:textId="77777777" w:rsidR="00C96967" w:rsidRPr="00391331" w:rsidRDefault="00C96967" w:rsidP="00391331">
            <w:pPr>
              <w:jc w:val="center"/>
              <w:rPr>
                <w:color w:val="DDDDDD"/>
                <w:sz w:val="28"/>
                <w:szCs w:val="28"/>
              </w:rPr>
            </w:pPr>
          </w:p>
        </w:tc>
      </w:tr>
      <w:tr w:rsidR="00605284" w:rsidRPr="00391331" w14:paraId="72F682BD" w14:textId="77777777" w:rsidTr="00EE6745">
        <w:trPr>
          <w:trHeight w:val="397"/>
        </w:trPr>
        <w:tc>
          <w:tcPr>
            <w:tcW w:w="493" w:type="dxa"/>
            <w:vMerge/>
            <w:tcBorders>
              <w:right w:val="single" w:sz="4" w:space="0" w:color="auto"/>
            </w:tcBorders>
          </w:tcPr>
          <w:p w14:paraId="5AC68C42" w14:textId="77777777" w:rsidR="00605284" w:rsidRPr="008510BC" w:rsidRDefault="00605284" w:rsidP="00391331">
            <w:pPr>
              <w:ind w:firstLine="14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F9B78" w14:textId="77777777" w:rsidR="00605284" w:rsidRPr="00EE6745" w:rsidRDefault="00605284" w:rsidP="00391331">
            <w:pPr>
              <w:ind w:firstLine="147"/>
              <w:rPr>
                <w:sz w:val="24"/>
              </w:rPr>
            </w:pPr>
            <w:r w:rsidRPr="00EE6745">
              <w:rPr>
                <w:sz w:val="24"/>
              </w:rPr>
              <w:t>Landline number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F5C1" w14:textId="77777777" w:rsidR="00605284" w:rsidRPr="00391331" w:rsidRDefault="00605284" w:rsidP="001F3715"/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B891" w14:textId="77777777" w:rsidR="00605284" w:rsidRPr="00391331" w:rsidRDefault="00605284" w:rsidP="001F3715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925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7B72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76F" w14:textId="77777777" w:rsidR="00605284" w:rsidRPr="00391331" w:rsidRDefault="00605284" w:rsidP="001F3715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610E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26DC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86B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1A2F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6AB2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FE8A" w14:textId="77777777" w:rsidR="00605284" w:rsidRPr="00391331" w:rsidRDefault="00605284" w:rsidP="001F3715"/>
        </w:tc>
        <w:tc>
          <w:tcPr>
            <w:tcW w:w="369" w:type="dxa"/>
            <w:tcBorders>
              <w:left w:val="single" w:sz="4" w:space="0" w:color="auto"/>
            </w:tcBorders>
            <w:vAlign w:val="center"/>
          </w:tcPr>
          <w:p w14:paraId="6D52BFBC" w14:textId="77777777" w:rsidR="00605284" w:rsidRPr="00391331" w:rsidRDefault="00605284" w:rsidP="001F3715"/>
        </w:tc>
        <w:tc>
          <w:tcPr>
            <w:tcW w:w="396" w:type="dxa"/>
            <w:vAlign w:val="center"/>
          </w:tcPr>
          <w:p w14:paraId="1A9273B4" w14:textId="77777777" w:rsidR="00605284" w:rsidRPr="00391331" w:rsidRDefault="00605284" w:rsidP="001F3715"/>
        </w:tc>
        <w:tc>
          <w:tcPr>
            <w:tcW w:w="396" w:type="dxa"/>
            <w:vAlign w:val="center"/>
          </w:tcPr>
          <w:p w14:paraId="7F6D8326" w14:textId="77777777" w:rsidR="00605284" w:rsidRPr="00391331" w:rsidRDefault="00605284" w:rsidP="001F3715"/>
        </w:tc>
        <w:tc>
          <w:tcPr>
            <w:tcW w:w="396" w:type="dxa"/>
            <w:vAlign w:val="center"/>
          </w:tcPr>
          <w:p w14:paraId="274D42F1" w14:textId="77777777" w:rsidR="00605284" w:rsidRPr="00391331" w:rsidRDefault="00605284" w:rsidP="001F3715"/>
        </w:tc>
        <w:tc>
          <w:tcPr>
            <w:tcW w:w="369" w:type="dxa"/>
            <w:vAlign w:val="center"/>
          </w:tcPr>
          <w:p w14:paraId="5A0DCE06" w14:textId="77777777" w:rsidR="00605284" w:rsidRPr="00391331" w:rsidRDefault="00605284" w:rsidP="001F3715"/>
        </w:tc>
        <w:tc>
          <w:tcPr>
            <w:tcW w:w="369" w:type="dxa"/>
            <w:vAlign w:val="center"/>
          </w:tcPr>
          <w:p w14:paraId="5EA5980A" w14:textId="77777777" w:rsidR="00605284" w:rsidRPr="00391331" w:rsidRDefault="00605284" w:rsidP="001F3715"/>
        </w:tc>
        <w:tc>
          <w:tcPr>
            <w:tcW w:w="369" w:type="dxa"/>
            <w:vAlign w:val="center"/>
          </w:tcPr>
          <w:p w14:paraId="11C6AC00" w14:textId="77777777" w:rsidR="00605284" w:rsidRPr="00391331" w:rsidRDefault="00605284" w:rsidP="001F3715"/>
        </w:tc>
        <w:tc>
          <w:tcPr>
            <w:tcW w:w="369" w:type="dxa"/>
            <w:vAlign w:val="center"/>
          </w:tcPr>
          <w:p w14:paraId="0DC132DA" w14:textId="77777777" w:rsidR="00605284" w:rsidRPr="00391331" w:rsidRDefault="00605284" w:rsidP="001F3715"/>
        </w:tc>
        <w:tc>
          <w:tcPr>
            <w:tcW w:w="369" w:type="dxa"/>
            <w:vAlign w:val="center"/>
          </w:tcPr>
          <w:p w14:paraId="47C8872C" w14:textId="77777777" w:rsidR="00605284" w:rsidRPr="00391331" w:rsidRDefault="00605284" w:rsidP="001F3715"/>
        </w:tc>
      </w:tr>
      <w:tr w:rsidR="00605284" w:rsidRPr="00391331" w14:paraId="721FFFBF" w14:textId="77777777" w:rsidTr="00EE6745">
        <w:trPr>
          <w:trHeight w:val="397"/>
        </w:trPr>
        <w:tc>
          <w:tcPr>
            <w:tcW w:w="493" w:type="dxa"/>
            <w:vMerge/>
            <w:tcBorders>
              <w:right w:val="single" w:sz="4" w:space="0" w:color="auto"/>
            </w:tcBorders>
          </w:tcPr>
          <w:p w14:paraId="7602921B" w14:textId="77777777" w:rsidR="00605284" w:rsidRPr="008510BC" w:rsidRDefault="00605284" w:rsidP="00391331">
            <w:pPr>
              <w:ind w:firstLine="14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C02FA" w14:textId="77777777" w:rsidR="00605284" w:rsidRPr="00EE6745" w:rsidRDefault="00605284" w:rsidP="00391331">
            <w:pPr>
              <w:ind w:firstLine="147"/>
              <w:rPr>
                <w:sz w:val="24"/>
              </w:rPr>
            </w:pPr>
            <w:r w:rsidRPr="00EE6745">
              <w:rPr>
                <w:sz w:val="24"/>
              </w:rPr>
              <w:t>Mobile number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23AF" w14:textId="77777777" w:rsidR="00605284" w:rsidRPr="00391331" w:rsidRDefault="00605284" w:rsidP="001F3715"/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DBDE" w14:textId="77777777" w:rsidR="00605284" w:rsidRPr="00391331" w:rsidRDefault="00605284" w:rsidP="001F3715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D80D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1CB4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DECB" w14:textId="77777777" w:rsidR="00605284" w:rsidRPr="00391331" w:rsidRDefault="00605284" w:rsidP="001F3715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BB1B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DED6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A464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527C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6E29" w14:textId="77777777" w:rsidR="00605284" w:rsidRPr="00391331" w:rsidRDefault="00605284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F256" w14:textId="77777777" w:rsidR="00605284" w:rsidRPr="00391331" w:rsidRDefault="00605284" w:rsidP="001F3715"/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56A61B" w14:textId="77777777" w:rsidR="00605284" w:rsidRPr="00391331" w:rsidRDefault="00605284" w:rsidP="001F3715"/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14:paraId="252F43FC" w14:textId="77777777" w:rsidR="00605284" w:rsidRPr="00391331" w:rsidRDefault="00605284" w:rsidP="001F3715"/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14:paraId="214FDCC9" w14:textId="77777777" w:rsidR="00605284" w:rsidRPr="00391331" w:rsidRDefault="00605284" w:rsidP="001F3715"/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14:paraId="0FD5D461" w14:textId="77777777" w:rsidR="00605284" w:rsidRPr="00391331" w:rsidRDefault="00605284" w:rsidP="001F3715"/>
        </w:tc>
        <w:tc>
          <w:tcPr>
            <w:tcW w:w="369" w:type="dxa"/>
            <w:tcBorders>
              <w:bottom w:val="single" w:sz="4" w:space="0" w:color="auto"/>
            </w:tcBorders>
            <w:vAlign w:val="center"/>
          </w:tcPr>
          <w:p w14:paraId="19413A0C" w14:textId="77777777" w:rsidR="00605284" w:rsidRPr="00391331" w:rsidRDefault="00605284" w:rsidP="001F3715"/>
        </w:tc>
        <w:tc>
          <w:tcPr>
            <w:tcW w:w="369" w:type="dxa"/>
            <w:tcBorders>
              <w:bottom w:val="single" w:sz="4" w:space="0" w:color="auto"/>
            </w:tcBorders>
            <w:vAlign w:val="center"/>
          </w:tcPr>
          <w:p w14:paraId="765CA9A9" w14:textId="77777777" w:rsidR="00605284" w:rsidRPr="00391331" w:rsidRDefault="00605284" w:rsidP="001F3715"/>
        </w:tc>
        <w:tc>
          <w:tcPr>
            <w:tcW w:w="369" w:type="dxa"/>
            <w:tcBorders>
              <w:bottom w:val="single" w:sz="4" w:space="0" w:color="auto"/>
            </w:tcBorders>
            <w:vAlign w:val="center"/>
          </w:tcPr>
          <w:p w14:paraId="5BE5A749" w14:textId="77777777" w:rsidR="00605284" w:rsidRPr="00391331" w:rsidRDefault="00605284" w:rsidP="001F3715"/>
        </w:tc>
        <w:tc>
          <w:tcPr>
            <w:tcW w:w="369" w:type="dxa"/>
            <w:tcBorders>
              <w:bottom w:val="single" w:sz="4" w:space="0" w:color="auto"/>
            </w:tcBorders>
            <w:vAlign w:val="center"/>
          </w:tcPr>
          <w:p w14:paraId="144F9522" w14:textId="77777777" w:rsidR="00605284" w:rsidRPr="00391331" w:rsidRDefault="00605284" w:rsidP="001F3715"/>
        </w:tc>
        <w:tc>
          <w:tcPr>
            <w:tcW w:w="369" w:type="dxa"/>
            <w:tcBorders>
              <w:bottom w:val="single" w:sz="4" w:space="0" w:color="auto"/>
            </w:tcBorders>
            <w:vAlign w:val="center"/>
          </w:tcPr>
          <w:p w14:paraId="4C18E542" w14:textId="77777777" w:rsidR="00605284" w:rsidRPr="00391331" w:rsidRDefault="00605284" w:rsidP="001F3715"/>
        </w:tc>
      </w:tr>
      <w:tr w:rsidR="00C96967" w:rsidRPr="00391331" w14:paraId="6A307AE7" w14:textId="77777777" w:rsidTr="00EE6745">
        <w:trPr>
          <w:trHeight w:val="397"/>
        </w:trPr>
        <w:tc>
          <w:tcPr>
            <w:tcW w:w="493" w:type="dxa"/>
            <w:vMerge/>
            <w:tcBorders>
              <w:right w:val="single" w:sz="4" w:space="0" w:color="auto"/>
            </w:tcBorders>
          </w:tcPr>
          <w:p w14:paraId="50A33C5F" w14:textId="77777777" w:rsidR="00C96967" w:rsidRPr="008510BC" w:rsidRDefault="00C96967" w:rsidP="00391331">
            <w:pPr>
              <w:ind w:firstLine="147"/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FD743" w14:textId="77777777" w:rsidR="00C96967" w:rsidRPr="008510BC" w:rsidRDefault="00C96967" w:rsidP="00391331">
            <w:pPr>
              <w:ind w:firstLine="147"/>
            </w:pPr>
            <w:r w:rsidRPr="008510BC">
              <w:t>Email address</w:t>
            </w:r>
            <w:r w:rsidR="00BF27EF">
              <w:t>**</w:t>
            </w:r>
          </w:p>
          <w:p w14:paraId="0F01FB83" w14:textId="77777777" w:rsidR="00C96967" w:rsidRPr="00BF27EF" w:rsidRDefault="00BF27EF" w:rsidP="00BF27EF">
            <w:pPr>
              <w:ind w:left="147"/>
              <w:rPr>
                <w:b/>
                <w:i/>
                <w:sz w:val="20"/>
              </w:rPr>
            </w:pPr>
            <w:r>
              <w:rPr>
                <w:b/>
                <w:i/>
                <w:sz w:val="2"/>
                <w:szCs w:val="2"/>
              </w:rPr>
              <w:br/>
            </w:r>
            <w:r>
              <w:rPr>
                <w:b/>
                <w:i/>
                <w:sz w:val="2"/>
                <w:szCs w:val="2"/>
              </w:rPr>
              <w:br/>
            </w:r>
            <w:r>
              <w:rPr>
                <w:b/>
                <w:i/>
                <w:sz w:val="2"/>
                <w:szCs w:val="2"/>
              </w:rPr>
              <w:br/>
            </w:r>
            <w:r>
              <w:rPr>
                <w:b/>
                <w:i/>
                <w:sz w:val="2"/>
                <w:szCs w:val="2"/>
              </w:rPr>
              <w:br/>
            </w:r>
            <w:r w:rsidR="00C96967" w:rsidRPr="00CA1527">
              <w:rPr>
                <w:b/>
                <w:i/>
                <w:sz w:val="20"/>
              </w:rPr>
              <w:t xml:space="preserve">This email address </w:t>
            </w:r>
            <w:r w:rsidR="00C96967">
              <w:rPr>
                <w:b/>
                <w:i/>
                <w:sz w:val="20"/>
              </w:rPr>
              <w:t>will be used to send your login details</w:t>
            </w:r>
            <w:r w:rsidR="00605284">
              <w:rPr>
                <w:b/>
                <w:i/>
                <w:sz w:val="20"/>
              </w:rPr>
              <w:t>.</w:t>
            </w:r>
            <w:r w:rsidR="00C96967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7FB8" w14:textId="77777777" w:rsidR="00C96967" w:rsidRPr="00391331" w:rsidRDefault="00C96967" w:rsidP="001F3715"/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959" w14:textId="77777777" w:rsidR="00C96967" w:rsidRPr="00391331" w:rsidRDefault="00C96967" w:rsidP="001F3715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CD91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EC2C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2C2C" w14:textId="77777777" w:rsidR="00C96967" w:rsidRPr="00391331" w:rsidRDefault="00C96967" w:rsidP="001F3715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8C2B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34F2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1456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FAB6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FF4B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BEBB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E7A5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8B5F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AAD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D69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0176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EE2C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F3CF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46A1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8733" w14:textId="77777777" w:rsidR="00C96967" w:rsidRPr="00391331" w:rsidRDefault="00C96967" w:rsidP="001F3715"/>
        </w:tc>
      </w:tr>
      <w:tr w:rsidR="00C96967" w:rsidRPr="00391331" w14:paraId="25D9642B" w14:textId="77777777" w:rsidTr="00EE6745">
        <w:trPr>
          <w:trHeight w:val="397"/>
        </w:trPr>
        <w:tc>
          <w:tcPr>
            <w:tcW w:w="493" w:type="dxa"/>
            <w:vMerge/>
            <w:tcBorders>
              <w:right w:val="single" w:sz="4" w:space="0" w:color="auto"/>
            </w:tcBorders>
          </w:tcPr>
          <w:p w14:paraId="60E7E5C7" w14:textId="77777777" w:rsidR="00C96967" w:rsidRPr="00391331" w:rsidRDefault="00C96967" w:rsidP="00391331">
            <w:pPr>
              <w:ind w:firstLine="147"/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6F8C8" w14:textId="77777777" w:rsidR="00C96967" w:rsidRPr="00391331" w:rsidRDefault="00C96967" w:rsidP="00391331">
            <w:pPr>
              <w:ind w:firstLine="147"/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E34D" w14:textId="77777777" w:rsidR="00C96967" w:rsidRPr="00391331" w:rsidRDefault="00C96967" w:rsidP="001F3715"/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E83A" w14:textId="77777777" w:rsidR="00C96967" w:rsidRPr="00391331" w:rsidRDefault="00C96967" w:rsidP="001F3715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B83B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B45A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E9E4" w14:textId="77777777" w:rsidR="00C96967" w:rsidRPr="00391331" w:rsidRDefault="00C96967" w:rsidP="001F3715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99C8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7237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5277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78B1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19DD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D48D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17F1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468E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6C6E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B6AA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7797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C1E8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CA41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0BCF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E921" w14:textId="77777777" w:rsidR="00C96967" w:rsidRPr="00391331" w:rsidRDefault="00C96967" w:rsidP="001F3715"/>
        </w:tc>
      </w:tr>
      <w:tr w:rsidR="00C96967" w:rsidRPr="00391331" w14:paraId="35F4D6B5" w14:textId="77777777" w:rsidTr="00EE6745">
        <w:trPr>
          <w:trHeight w:val="395"/>
        </w:trPr>
        <w:tc>
          <w:tcPr>
            <w:tcW w:w="493" w:type="dxa"/>
            <w:vMerge/>
            <w:tcBorders>
              <w:right w:val="single" w:sz="4" w:space="0" w:color="auto"/>
            </w:tcBorders>
          </w:tcPr>
          <w:p w14:paraId="1FE47C8C" w14:textId="77777777" w:rsidR="00C96967" w:rsidRPr="00391331" w:rsidRDefault="00C96967" w:rsidP="00391331">
            <w:pPr>
              <w:ind w:firstLine="147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BFCF" w14:textId="77777777" w:rsidR="00C96967" w:rsidRPr="00391331" w:rsidRDefault="00C96967" w:rsidP="00391331">
            <w:pPr>
              <w:ind w:firstLine="147"/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1D79" w14:textId="77777777" w:rsidR="00C96967" w:rsidRPr="00391331" w:rsidRDefault="00C96967" w:rsidP="001F3715"/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8A6B" w14:textId="77777777" w:rsidR="00C96967" w:rsidRPr="00391331" w:rsidRDefault="00C96967" w:rsidP="001F3715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EE15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72D8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B2CA" w14:textId="77777777" w:rsidR="00C96967" w:rsidRPr="00391331" w:rsidRDefault="00C96967" w:rsidP="001F3715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E5EC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4FD9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0BC0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AF60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BBA3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13CF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E3DC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4BD6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0D37" w14:textId="77777777" w:rsidR="00C96967" w:rsidRPr="00391331" w:rsidRDefault="00C96967" w:rsidP="001F3715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9A7F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D7BA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C007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B4FE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5635" w14:textId="77777777" w:rsidR="00C96967" w:rsidRPr="00391331" w:rsidRDefault="00C96967" w:rsidP="001F3715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F251" w14:textId="77777777" w:rsidR="00C96967" w:rsidRPr="00391331" w:rsidRDefault="00C96967" w:rsidP="001F3715"/>
        </w:tc>
      </w:tr>
      <w:tr w:rsidR="00BF27EF" w:rsidRPr="00391331" w14:paraId="2CCDA31E" w14:textId="77777777" w:rsidTr="00AE687A">
        <w:trPr>
          <w:trHeight w:val="395"/>
        </w:trPr>
        <w:tc>
          <w:tcPr>
            <w:tcW w:w="493" w:type="dxa"/>
          </w:tcPr>
          <w:p w14:paraId="0CDDA9F6" w14:textId="77777777" w:rsidR="00BF27EF" w:rsidRPr="00391331" w:rsidRDefault="00BF27EF" w:rsidP="00391331">
            <w:pPr>
              <w:ind w:firstLine="147"/>
            </w:pPr>
          </w:p>
        </w:tc>
        <w:tc>
          <w:tcPr>
            <w:tcW w:w="10963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ECDEB6E" w14:textId="77777777" w:rsidR="00BF27EF" w:rsidRPr="00D83930" w:rsidRDefault="00BF27EF" w:rsidP="001F3715">
            <w:r w:rsidRPr="00D83930">
              <w:rPr>
                <w:b/>
                <w:sz w:val="20"/>
              </w:rPr>
              <w:t>**If you do</w:t>
            </w:r>
            <w:r w:rsidR="00D83930">
              <w:rPr>
                <w:b/>
                <w:sz w:val="20"/>
              </w:rPr>
              <w:t xml:space="preserve"> not</w:t>
            </w:r>
            <w:r w:rsidRPr="00D83930">
              <w:rPr>
                <w:b/>
                <w:sz w:val="20"/>
              </w:rPr>
              <w:t xml:space="preserve"> have an email address or do not want to provide one, you will need to collect your login details from the reception.</w:t>
            </w:r>
            <w:r w:rsidR="005C6F08" w:rsidRPr="00D83930">
              <w:rPr>
                <w:b/>
                <w:sz w:val="20"/>
              </w:rPr>
              <w:br/>
              <w:t xml:space="preserve">    If this is the case, you will be notified by text when they are ready to collect.</w:t>
            </w:r>
            <w:r w:rsidRPr="00D83930">
              <w:rPr>
                <w:b/>
                <w:sz w:val="20"/>
              </w:rPr>
              <w:br/>
            </w:r>
          </w:p>
        </w:tc>
      </w:tr>
      <w:tr w:rsidR="00EE0FB7" w:rsidRPr="00391331" w14:paraId="020EFBC1" w14:textId="77777777" w:rsidTr="00AE687A">
        <w:trPr>
          <w:trHeight w:val="39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2E2"/>
          </w:tcPr>
          <w:p w14:paraId="67F78CAA" w14:textId="77777777" w:rsidR="00EE0FB7" w:rsidRPr="00200ABB" w:rsidRDefault="006A0229" w:rsidP="00D775C8">
            <w:pPr>
              <w:ind w:firstLine="147"/>
              <w:rPr>
                <w:b/>
                <w:i/>
              </w:rPr>
            </w:pPr>
            <w:r w:rsidRPr="00EE6745">
              <w:rPr>
                <w:b/>
                <w:i/>
                <w:sz w:val="28"/>
              </w:rPr>
              <w:t xml:space="preserve"> </w:t>
            </w:r>
            <w:r w:rsidR="00C96967" w:rsidRPr="00EE6745">
              <w:rPr>
                <w:b/>
                <w:i/>
                <w:sz w:val="28"/>
              </w:rPr>
              <w:t>2</w:t>
            </w:r>
          </w:p>
        </w:tc>
        <w:tc>
          <w:tcPr>
            <w:tcW w:w="109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2E2"/>
            <w:vAlign w:val="center"/>
          </w:tcPr>
          <w:p w14:paraId="1EDC3CA3" w14:textId="56848077" w:rsidR="00EE0FB7" w:rsidRPr="00312125" w:rsidRDefault="00FD2C00" w:rsidP="00033E8C">
            <w:pPr>
              <w:ind w:firstLine="147"/>
              <w:rPr>
                <w:b/>
                <w:sz w:val="24"/>
                <w:szCs w:val="24"/>
              </w:rPr>
            </w:pPr>
            <w:r w:rsidRPr="00EE6745">
              <w:rPr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B818E6" wp14:editId="6EBFFE1D">
                      <wp:simplePos x="0" y="0"/>
                      <wp:positionH relativeFrom="column">
                        <wp:posOffset>6285865</wp:posOffset>
                      </wp:positionH>
                      <wp:positionV relativeFrom="paragraph">
                        <wp:posOffset>394970</wp:posOffset>
                      </wp:positionV>
                      <wp:extent cx="622300" cy="273050"/>
                      <wp:effectExtent l="12065" t="12700" r="13335" b="9525"/>
                      <wp:wrapNone/>
                      <wp:docPr id="1939200570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5FE75" w14:textId="77777777" w:rsidR="006335D4" w:rsidRPr="00EE6745" w:rsidRDefault="006335D4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EE6745">
                                    <w:rPr>
                                      <w:sz w:val="18"/>
                                    </w:rPr>
                                    <w:t>&lt; Tick here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B818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494.95pt;margin-top:31.1pt;width:49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" strokecolor="white">
                      <v:textbox inset="0,0,0,0">
                        <w:txbxContent>
                          <w:p w14:paraId="2455FE75" w14:textId="77777777" w:rsidR="006335D4" w:rsidRPr="00EE6745" w:rsidRDefault="006335D4">
                            <w:pPr>
                              <w:rPr>
                                <w:sz w:val="18"/>
                              </w:rPr>
                            </w:pPr>
                            <w:r w:rsidRPr="00EE6745">
                              <w:rPr>
                                <w:sz w:val="18"/>
                              </w:rPr>
                              <w:t>&lt; Tick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7" w:rsidRPr="00EE6745">
              <w:rPr>
                <w:b/>
                <w:sz w:val="24"/>
                <w:szCs w:val="24"/>
              </w:rPr>
              <w:t>Declaration</w:t>
            </w:r>
            <w:r w:rsidR="00EE0FB7" w:rsidRPr="00EE6745">
              <w:rPr>
                <w:b/>
                <w:i/>
                <w:sz w:val="24"/>
                <w:szCs w:val="24"/>
              </w:rPr>
              <w:t xml:space="preserve">: Please read </w:t>
            </w:r>
            <w:r w:rsidR="00033E8C" w:rsidRPr="00EE6745">
              <w:rPr>
                <w:b/>
                <w:i/>
                <w:sz w:val="24"/>
                <w:szCs w:val="24"/>
              </w:rPr>
              <w:t>these statements and tick to confirm that you understand and agree with each</w:t>
            </w:r>
          </w:p>
        </w:tc>
      </w:tr>
      <w:tr w:rsidR="00C4797D" w:rsidRPr="00391331" w14:paraId="023032D2" w14:textId="77777777" w:rsidTr="00C4797D">
        <w:trPr>
          <w:gridAfter w:val="5"/>
          <w:wAfter w:w="1845" w:type="dxa"/>
          <w:trHeight w:val="851"/>
        </w:trPr>
        <w:tc>
          <w:tcPr>
            <w:tcW w:w="493" w:type="dxa"/>
            <w:tcBorders>
              <w:top w:val="single" w:sz="4" w:space="0" w:color="auto"/>
              <w:right w:val="single" w:sz="4" w:space="0" w:color="auto"/>
            </w:tcBorders>
          </w:tcPr>
          <w:p w14:paraId="13DCD9FB" w14:textId="77777777" w:rsidR="00C4797D" w:rsidRPr="008510BC" w:rsidRDefault="00C4797D" w:rsidP="00B70905">
            <w:pPr>
              <w:rPr>
                <w:szCs w:val="20"/>
              </w:rPr>
            </w:pPr>
          </w:p>
        </w:tc>
        <w:tc>
          <w:tcPr>
            <w:tcW w:w="91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2E2"/>
            <w:vAlign w:val="center"/>
          </w:tcPr>
          <w:p w14:paraId="1AA334E0" w14:textId="3C6F8340" w:rsidR="00C4797D" w:rsidRDefault="00FD2C00" w:rsidP="009B49D3">
            <w:pPr>
              <w:rPr>
                <w:szCs w:val="20"/>
              </w:rPr>
            </w:pPr>
            <w:r>
              <w:rPr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BA00B7E" wp14:editId="1C567913">
                      <wp:simplePos x="0" y="0"/>
                      <wp:positionH relativeFrom="column">
                        <wp:posOffset>5928995</wp:posOffset>
                      </wp:positionH>
                      <wp:positionV relativeFrom="paragraph">
                        <wp:posOffset>137160</wp:posOffset>
                      </wp:positionV>
                      <wp:extent cx="254000" cy="228600"/>
                      <wp:effectExtent l="7620" t="10160" r="5080" b="8890"/>
                      <wp:wrapNone/>
                      <wp:docPr id="139708452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CD5D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F3EF6" id="Rectangle 10" o:spid="_x0000_s1026" style="position:absolute;margin-left:466.85pt;margin-top:10.8pt;width:20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" fillcolor="#fcd5d4" strokeweight=".5pt"/>
                  </w:pict>
                </mc:Fallback>
              </mc:AlternateContent>
            </w:r>
            <w:r w:rsidR="00C4797D">
              <w:rPr>
                <w:sz w:val="2"/>
                <w:szCs w:val="2"/>
              </w:rPr>
              <w:t xml:space="preserve">                         </w:t>
            </w:r>
            <w:r w:rsidR="003F63F0">
              <w:rPr>
                <w:sz w:val="2"/>
                <w:szCs w:val="2"/>
              </w:rPr>
              <w:br/>
            </w:r>
            <w:r w:rsidR="003F63F0">
              <w:rPr>
                <w:sz w:val="2"/>
                <w:szCs w:val="2"/>
              </w:rPr>
              <w:br/>
            </w:r>
            <w:r w:rsidR="003F63F0">
              <w:rPr>
                <w:sz w:val="2"/>
                <w:szCs w:val="2"/>
              </w:rPr>
              <w:br/>
            </w:r>
            <w:r w:rsidR="003F63F0">
              <w:rPr>
                <w:sz w:val="2"/>
                <w:szCs w:val="2"/>
              </w:rPr>
              <w:br/>
            </w:r>
            <w:r w:rsidR="003F63F0">
              <w:rPr>
                <w:sz w:val="2"/>
                <w:szCs w:val="2"/>
              </w:rPr>
              <w:br/>
            </w:r>
            <w:r w:rsidR="003F63F0">
              <w:rPr>
                <w:sz w:val="2"/>
                <w:szCs w:val="2"/>
              </w:rPr>
              <w:br/>
            </w:r>
            <w:r w:rsidR="003F63F0">
              <w:rPr>
                <w:sz w:val="2"/>
                <w:szCs w:val="2"/>
              </w:rPr>
              <w:br/>
            </w:r>
            <w:r w:rsidR="003F63F0">
              <w:rPr>
                <w:sz w:val="2"/>
                <w:szCs w:val="2"/>
              </w:rPr>
              <w:br/>
            </w:r>
            <w:r w:rsidR="001E6CC3">
              <w:rPr>
                <w:sz w:val="4"/>
                <w:szCs w:val="2"/>
              </w:rPr>
              <w:t xml:space="preserve">              </w:t>
            </w:r>
            <w:r w:rsidR="00C4797D" w:rsidRPr="00EE6745">
              <w:rPr>
                <w:sz w:val="4"/>
                <w:szCs w:val="2"/>
              </w:rPr>
              <w:t xml:space="preserve">    </w:t>
            </w:r>
            <w:r w:rsidR="00C4797D" w:rsidRPr="00EE6745">
              <w:rPr>
                <w:sz w:val="24"/>
                <w:szCs w:val="20"/>
              </w:rPr>
              <w:t xml:space="preserve">I have read and understood the information provided on the </w:t>
            </w:r>
            <w:r w:rsidR="009B49D3" w:rsidRPr="00EE6745">
              <w:rPr>
                <w:sz w:val="24"/>
                <w:szCs w:val="20"/>
              </w:rPr>
              <w:t>back</w:t>
            </w:r>
            <w:r w:rsidR="00C4797D" w:rsidRPr="00EE6745">
              <w:rPr>
                <w:sz w:val="24"/>
                <w:szCs w:val="20"/>
              </w:rPr>
              <w:t xml:space="preserve"> of this form.</w:t>
            </w:r>
          </w:p>
        </w:tc>
      </w:tr>
      <w:tr w:rsidR="00C4797D" w:rsidRPr="00391331" w14:paraId="5B462853" w14:textId="77777777" w:rsidTr="00C4797D">
        <w:trPr>
          <w:gridAfter w:val="5"/>
          <w:wAfter w:w="1845" w:type="dxa"/>
          <w:trHeight w:val="519"/>
        </w:trPr>
        <w:tc>
          <w:tcPr>
            <w:tcW w:w="493" w:type="dxa"/>
            <w:tcBorders>
              <w:right w:val="single" w:sz="4" w:space="0" w:color="auto"/>
            </w:tcBorders>
          </w:tcPr>
          <w:p w14:paraId="0E1A53AC" w14:textId="77777777" w:rsidR="00C4797D" w:rsidRPr="008510BC" w:rsidRDefault="00C4797D" w:rsidP="00B70905">
            <w:pPr>
              <w:rPr>
                <w:szCs w:val="20"/>
              </w:rPr>
            </w:pPr>
          </w:p>
        </w:tc>
        <w:tc>
          <w:tcPr>
            <w:tcW w:w="91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2E2"/>
          </w:tcPr>
          <w:p w14:paraId="23089580" w14:textId="4D6B6699" w:rsidR="00EE6745" w:rsidRDefault="00FD2C00" w:rsidP="003551DB">
            <w:pPr>
              <w:rPr>
                <w:sz w:val="24"/>
                <w:szCs w:val="20"/>
              </w:rPr>
            </w:pPr>
            <w:r w:rsidRPr="00EE6745">
              <w:rPr>
                <w:b/>
                <w:noProof/>
                <w:sz w:val="28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E5B5BE" wp14:editId="79FF2CED">
                      <wp:simplePos x="0" y="0"/>
                      <wp:positionH relativeFrom="column">
                        <wp:posOffset>6330315</wp:posOffset>
                      </wp:positionH>
                      <wp:positionV relativeFrom="paragraph">
                        <wp:posOffset>205740</wp:posOffset>
                      </wp:positionV>
                      <wp:extent cx="611505" cy="215265"/>
                      <wp:effectExtent l="8890" t="6350" r="8255" b="6985"/>
                      <wp:wrapNone/>
                      <wp:docPr id="1904903779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6E974" w14:textId="77777777" w:rsidR="006335D4" w:rsidRPr="00EE6745" w:rsidRDefault="006335D4" w:rsidP="006335D4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EE6745">
                                    <w:rPr>
                                      <w:sz w:val="18"/>
                                    </w:rPr>
                                    <w:t>&lt; Tick here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5B5BE" id="Text Box 15" o:spid="_x0000_s1027" type="#_x0000_t202" style="position:absolute;margin-left:498.45pt;margin-top:16.2pt;width:48.15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" strokecolor="white">
                      <v:textbox inset="0,0,0,0">
                        <w:txbxContent>
                          <w:p w14:paraId="7AF6E974" w14:textId="77777777" w:rsidR="006335D4" w:rsidRPr="00EE6745" w:rsidRDefault="006335D4" w:rsidP="006335D4">
                            <w:pPr>
                              <w:rPr>
                                <w:sz w:val="18"/>
                              </w:rPr>
                            </w:pPr>
                            <w:r w:rsidRPr="00EE6745">
                              <w:rPr>
                                <w:sz w:val="18"/>
                              </w:rPr>
                              <w:t>&lt; Tick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6745">
              <w:rPr>
                <w:noProof/>
                <w:sz w:val="4"/>
                <w:szCs w:val="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7A131C" wp14:editId="71200A68">
                      <wp:simplePos x="0" y="0"/>
                      <wp:positionH relativeFrom="column">
                        <wp:posOffset>5929630</wp:posOffset>
                      </wp:positionH>
                      <wp:positionV relativeFrom="paragraph">
                        <wp:posOffset>215900</wp:posOffset>
                      </wp:positionV>
                      <wp:extent cx="254000" cy="228600"/>
                      <wp:effectExtent l="8255" t="6985" r="13970" b="12065"/>
                      <wp:wrapNone/>
                      <wp:docPr id="54288240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CD5D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C21DD" id="Rectangle 11" o:spid="_x0000_s1026" style="position:absolute;margin-left:466.9pt;margin-top:17pt;width:20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" fillcolor="#fcd5d4" strokeweight=".5pt"/>
                  </w:pict>
                </mc:Fallback>
              </mc:AlternateContent>
            </w:r>
            <w:r w:rsidR="00C4797D" w:rsidRPr="00EE6745">
              <w:rPr>
                <w:sz w:val="24"/>
                <w:szCs w:val="20"/>
              </w:rPr>
              <w:t xml:space="preserve">   I understand that the information I am given access to</w:t>
            </w:r>
            <w:r w:rsidR="00EE6745">
              <w:rPr>
                <w:sz w:val="24"/>
                <w:szCs w:val="20"/>
              </w:rPr>
              <w:t xml:space="preserve"> is from my own personal health</w:t>
            </w:r>
          </w:p>
          <w:p w14:paraId="1B5C19D5" w14:textId="77777777" w:rsidR="00EE6745" w:rsidRDefault="00EE6745" w:rsidP="003551DB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</w:t>
            </w:r>
            <w:r w:rsidR="00C4797D" w:rsidRPr="00EE6745">
              <w:rPr>
                <w:sz w:val="24"/>
                <w:szCs w:val="20"/>
              </w:rPr>
              <w:t>records</w:t>
            </w:r>
            <w:r>
              <w:rPr>
                <w:sz w:val="24"/>
                <w:szCs w:val="20"/>
              </w:rPr>
              <w:t xml:space="preserve"> and </w:t>
            </w:r>
            <w:r w:rsidR="00C4797D" w:rsidRPr="00EE6745">
              <w:rPr>
                <w:sz w:val="24"/>
                <w:szCs w:val="20"/>
              </w:rPr>
              <w:t>may contain information that I do not wish to share with others. If I do ch</w:t>
            </w:r>
            <w:r>
              <w:rPr>
                <w:sz w:val="24"/>
                <w:szCs w:val="20"/>
              </w:rPr>
              <w:t>oose</w:t>
            </w:r>
          </w:p>
          <w:p w14:paraId="3757BB0C" w14:textId="77777777" w:rsidR="00EE6745" w:rsidRDefault="00EE6745" w:rsidP="003551DB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to share this </w:t>
            </w:r>
            <w:r w:rsidR="00C4797D" w:rsidRPr="00EE6745">
              <w:rPr>
                <w:sz w:val="24"/>
                <w:szCs w:val="20"/>
              </w:rPr>
              <w:t>information with anyone else I will be respo</w:t>
            </w:r>
            <w:r>
              <w:rPr>
                <w:sz w:val="24"/>
                <w:szCs w:val="20"/>
              </w:rPr>
              <w:t>nsible for the security of that</w:t>
            </w:r>
          </w:p>
          <w:p w14:paraId="3BAF9DD1" w14:textId="77777777" w:rsidR="00C4797D" w:rsidRDefault="00EE6745" w:rsidP="003551DB">
            <w:pPr>
              <w:rPr>
                <w:szCs w:val="20"/>
              </w:rPr>
            </w:pPr>
            <w:r>
              <w:rPr>
                <w:sz w:val="24"/>
                <w:szCs w:val="20"/>
              </w:rPr>
              <w:t xml:space="preserve">   </w:t>
            </w:r>
            <w:r w:rsidR="00C4797D" w:rsidRPr="00EE6745">
              <w:rPr>
                <w:sz w:val="24"/>
                <w:szCs w:val="20"/>
              </w:rPr>
              <w:t>information</w:t>
            </w:r>
            <w:r>
              <w:rPr>
                <w:sz w:val="24"/>
                <w:szCs w:val="20"/>
              </w:rPr>
              <w:t xml:space="preserve"> and I share it </w:t>
            </w:r>
            <w:r w:rsidR="00C4797D" w:rsidRPr="00EE6745">
              <w:rPr>
                <w:sz w:val="24"/>
                <w:szCs w:val="20"/>
              </w:rPr>
              <w:t>at my own risk.</w:t>
            </w:r>
          </w:p>
        </w:tc>
      </w:tr>
      <w:tr w:rsidR="00C4797D" w:rsidRPr="00391331" w14:paraId="72149775" w14:textId="77777777" w:rsidTr="000D361F">
        <w:trPr>
          <w:gridAfter w:val="5"/>
          <w:wAfter w:w="1845" w:type="dxa"/>
          <w:trHeight w:val="878"/>
        </w:trPr>
        <w:tc>
          <w:tcPr>
            <w:tcW w:w="493" w:type="dxa"/>
            <w:tcBorders>
              <w:right w:val="single" w:sz="4" w:space="0" w:color="auto"/>
            </w:tcBorders>
          </w:tcPr>
          <w:p w14:paraId="2D85EA58" w14:textId="77777777" w:rsidR="00C4797D" w:rsidRPr="008510BC" w:rsidRDefault="006335D4" w:rsidP="00B70905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</w:tc>
        <w:tc>
          <w:tcPr>
            <w:tcW w:w="91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2E2"/>
          </w:tcPr>
          <w:p w14:paraId="057C04EB" w14:textId="5B2AEAA9" w:rsidR="00EE6745" w:rsidRDefault="00FD2C00" w:rsidP="009B49D3">
            <w:pPr>
              <w:rPr>
                <w:rFonts w:cs="Calibri"/>
                <w:sz w:val="24"/>
                <w:szCs w:val="20"/>
              </w:rPr>
            </w:pPr>
            <w:r>
              <w:rPr>
                <w:noProof/>
                <w:sz w:val="2"/>
                <w:szCs w:val="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E3C183F" wp14:editId="5C84512C">
                      <wp:simplePos x="0" y="0"/>
                      <wp:positionH relativeFrom="column">
                        <wp:posOffset>5929630</wp:posOffset>
                      </wp:positionH>
                      <wp:positionV relativeFrom="paragraph">
                        <wp:posOffset>117475</wp:posOffset>
                      </wp:positionV>
                      <wp:extent cx="254000" cy="228600"/>
                      <wp:effectExtent l="8255" t="5080" r="13970" b="13970"/>
                      <wp:wrapNone/>
                      <wp:docPr id="54245650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CD5D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30C17" id="Rectangle 13" o:spid="_x0000_s1026" style="position:absolute;margin-left:466.9pt;margin-top:9.25pt;width:2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" fillcolor="#fcd5d4" strokeweight=".5pt"/>
                  </w:pict>
                </mc:Fallback>
              </mc:AlternateContent>
            </w:r>
            <w:r w:rsidR="00C4797D">
              <w:rPr>
                <w:sz w:val="2"/>
                <w:szCs w:val="2"/>
              </w:rPr>
              <w:br/>
            </w:r>
            <w:r w:rsidR="00C4797D">
              <w:rPr>
                <w:sz w:val="2"/>
                <w:szCs w:val="2"/>
              </w:rPr>
              <w:br/>
            </w:r>
            <w:r w:rsidR="00C4797D">
              <w:rPr>
                <w:sz w:val="2"/>
                <w:szCs w:val="2"/>
              </w:rPr>
              <w:br/>
            </w:r>
            <w:r w:rsidR="00C4797D">
              <w:rPr>
                <w:sz w:val="2"/>
                <w:szCs w:val="2"/>
              </w:rPr>
              <w:br/>
            </w:r>
            <w:r w:rsidR="001E6CC3">
              <w:rPr>
                <w:sz w:val="4"/>
                <w:szCs w:val="2"/>
              </w:rPr>
              <w:t xml:space="preserve">           </w:t>
            </w:r>
            <w:r w:rsidR="00C4797D" w:rsidRPr="00EE6745">
              <w:rPr>
                <w:sz w:val="4"/>
                <w:szCs w:val="2"/>
              </w:rPr>
              <w:t xml:space="preserve">       </w:t>
            </w:r>
            <w:r w:rsidR="00C4797D" w:rsidRPr="00EE6745">
              <w:rPr>
                <w:rFonts w:cs="Calibri"/>
                <w:sz w:val="24"/>
                <w:szCs w:val="20"/>
              </w:rPr>
              <w:t>If I suspect that my account has been accessed by someon</w:t>
            </w:r>
            <w:r w:rsidR="00EE6745">
              <w:rPr>
                <w:rFonts w:cs="Calibri"/>
                <w:sz w:val="24"/>
                <w:szCs w:val="20"/>
              </w:rPr>
              <w:t>e without my permission, I will</w:t>
            </w:r>
          </w:p>
          <w:p w14:paraId="01D561C6" w14:textId="77777777" w:rsidR="00C4797D" w:rsidRPr="001E6CC3" w:rsidRDefault="001E6CC3" w:rsidP="009B49D3">
            <w:pPr>
              <w:rPr>
                <w:rFonts w:cs="Calibri"/>
                <w:sz w:val="24"/>
                <w:szCs w:val="20"/>
              </w:rPr>
            </w:pPr>
            <w:r>
              <w:rPr>
                <w:rFonts w:cs="Calibri"/>
                <w:sz w:val="24"/>
                <w:szCs w:val="20"/>
              </w:rPr>
              <w:t xml:space="preserve">   c</w:t>
            </w:r>
            <w:r w:rsidR="00EE6745">
              <w:rPr>
                <w:rFonts w:cs="Calibri"/>
                <w:sz w:val="24"/>
                <w:szCs w:val="20"/>
              </w:rPr>
              <w:t xml:space="preserve">ontact </w:t>
            </w:r>
            <w:r w:rsidR="00C4797D" w:rsidRPr="00EE6745">
              <w:rPr>
                <w:rFonts w:cs="Calibri"/>
                <w:sz w:val="24"/>
                <w:szCs w:val="20"/>
              </w:rPr>
              <w:t xml:space="preserve">the practice as soon as </w:t>
            </w:r>
            <w:r w:rsidR="009B49D3" w:rsidRPr="00EE6745">
              <w:rPr>
                <w:rFonts w:cs="Calibri"/>
                <w:sz w:val="24"/>
                <w:szCs w:val="20"/>
              </w:rPr>
              <w:t>I am able to</w:t>
            </w:r>
            <w:r w:rsidR="00C4797D" w:rsidRPr="00EE6745">
              <w:rPr>
                <w:rFonts w:cs="Calibri"/>
                <w:sz w:val="24"/>
                <w:szCs w:val="20"/>
              </w:rPr>
              <w:t>, either by phone, in person or in writing.</w:t>
            </w:r>
          </w:p>
        </w:tc>
      </w:tr>
      <w:tr w:rsidR="003551DB" w:rsidRPr="00391331" w14:paraId="4BA935A4" w14:textId="77777777" w:rsidTr="003F63F0">
        <w:trPr>
          <w:trHeight w:hRule="exact" w:val="227"/>
        </w:trPr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</w:tcPr>
          <w:p w14:paraId="1B035BFE" w14:textId="77777777" w:rsidR="003551DB" w:rsidRDefault="003551DB" w:rsidP="00B70905">
            <w:pPr>
              <w:ind w:firstLine="147"/>
              <w:rPr>
                <w:b/>
                <w:i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ECECD2" w14:textId="77777777" w:rsidR="003551DB" w:rsidRDefault="003551DB" w:rsidP="00B70905">
            <w:pPr>
              <w:rPr>
                <w:b/>
                <w:szCs w:val="20"/>
              </w:rPr>
            </w:pPr>
          </w:p>
        </w:tc>
        <w:tc>
          <w:tcPr>
            <w:tcW w:w="448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46346B" w14:textId="77777777" w:rsidR="003551DB" w:rsidRPr="00480BA9" w:rsidRDefault="003551DB" w:rsidP="00B70905">
            <w:pPr>
              <w:ind w:firstLine="147"/>
              <w:rPr>
                <w:b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5B7BA" w14:textId="77777777" w:rsidR="003551DB" w:rsidRDefault="003551DB" w:rsidP="00B70905">
            <w:pPr>
              <w:ind w:firstLine="147"/>
              <w:rPr>
                <w:b/>
              </w:rPr>
            </w:pPr>
          </w:p>
        </w:tc>
        <w:tc>
          <w:tcPr>
            <w:tcW w:w="184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761FA8" w14:textId="16917B0E" w:rsidR="003551DB" w:rsidRPr="00B04127" w:rsidRDefault="00FD2C00" w:rsidP="00B70905">
            <w:pPr>
              <w:ind w:firstLine="147"/>
              <w:rPr>
                <w:b/>
              </w:rPr>
            </w:pPr>
            <w:r>
              <w:rPr>
                <w:noProof/>
                <w:sz w:val="2"/>
                <w:szCs w:val="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7B2B7C" wp14:editId="57EC1293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-457200</wp:posOffset>
                      </wp:positionV>
                      <wp:extent cx="622300" cy="228600"/>
                      <wp:effectExtent l="7620" t="13335" r="8255" b="5715"/>
                      <wp:wrapNone/>
                      <wp:docPr id="110492609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333384" w14:textId="77777777" w:rsidR="006335D4" w:rsidRPr="00EE6745" w:rsidRDefault="006335D4" w:rsidP="006335D4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EE6745">
                                    <w:rPr>
                                      <w:sz w:val="18"/>
                                    </w:rPr>
                                    <w:t>&lt; Tick here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B2B7C" id="Text Box 16" o:spid="_x0000_s1028" type="#_x0000_t202" style="position:absolute;left:0;text-align:left;margin-left:41.95pt;margin-top:-36pt;width:4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" strokecolor="white">
                      <v:textbox inset="0,0,0,0">
                        <w:txbxContent>
                          <w:p w14:paraId="21333384" w14:textId="77777777" w:rsidR="006335D4" w:rsidRPr="00EE6745" w:rsidRDefault="006335D4" w:rsidP="006335D4">
                            <w:pPr>
                              <w:rPr>
                                <w:sz w:val="18"/>
                              </w:rPr>
                            </w:pPr>
                            <w:r w:rsidRPr="00EE6745">
                              <w:rPr>
                                <w:sz w:val="18"/>
                              </w:rPr>
                              <w:t>&lt; Tick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70905" w:rsidRPr="00391331" w14:paraId="605BA530" w14:textId="77777777" w:rsidTr="00227556">
        <w:trPr>
          <w:trHeight w:val="39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</w:tcPr>
          <w:p w14:paraId="357BA49A" w14:textId="77777777" w:rsidR="00B70905" w:rsidRPr="0040035C" w:rsidRDefault="00B70905" w:rsidP="00B70905">
            <w:pPr>
              <w:ind w:firstLine="147"/>
              <w:rPr>
                <w:b/>
                <w:i/>
                <w:szCs w:val="20"/>
              </w:rPr>
            </w:pPr>
            <w:r w:rsidRPr="00227556">
              <w:rPr>
                <w:b/>
                <w:i/>
                <w:sz w:val="28"/>
                <w:szCs w:val="20"/>
              </w:rPr>
              <w:t>3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  <w:vAlign w:val="center"/>
          </w:tcPr>
          <w:p w14:paraId="6366817C" w14:textId="77777777" w:rsidR="00B70905" w:rsidRPr="00480BA9" w:rsidRDefault="00B70905" w:rsidP="00B70905">
            <w:pPr>
              <w:rPr>
                <w:b/>
              </w:rPr>
            </w:pPr>
            <w:r>
              <w:rPr>
                <w:b/>
                <w:szCs w:val="20"/>
              </w:rPr>
              <w:t xml:space="preserve">   </w:t>
            </w:r>
            <w:r w:rsidRPr="00033E8C">
              <w:rPr>
                <w:b/>
                <w:sz w:val="24"/>
                <w:szCs w:val="20"/>
              </w:rPr>
              <w:t>Patient Signature</w:t>
            </w:r>
          </w:p>
        </w:tc>
        <w:tc>
          <w:tcPr>
            <w:tcW w:w="44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  <w:vAlign w:val="center"/>
          </w:tcPr>
          <w:p w14:paraId="6E824E35" w14:textId="77777777" w:rsidR="00B70905" w:rsidRPr="00480BA9" w:rsidRDefault="00B70905" w:rsidP="00B70905">
            <w:pPr>
              <w:ind w:firstLine="147"/>
              <w:rPr>
                <w:b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  <w:vAlign w:val="center"/>
          </w:tcPr>
          <w:p w14:paraId="17FF3121" w14:textId="77777777" w:rsidR="00B70905" w:rsidRPr="00480BA9" w:rsidRDefault="00B70905" w:rsidP="00B70905">
            <w:pPr>
              <w:ind w:firstLine="147"/>
              <w:rPr>
                <w:b/>
              </w:rPr>
            </w:pPr>
            <w:r w:rsidRPr="00033E8C">
              <w:rPr>
                <w:b/>
                <w:sz w:val="24"/>
              </w:rPr>
              <w:t>Date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B"/>
            <w:vAlign w:val="center"/>
          </w:tcPr>
          <w:p w14:paraId="340C8BCA" w14:textId="77777777" w:rsidR="00B70905" w:rsidRPr="00B04127" w:rsidRDefault="00B70905" w:rsidP="00B70905">
            <w:pPr>
              <w:ind w:firstLine="147"/>
              <w:rPr>
                <w:b/>
              </w:rPr>
            </w:pPr>
          </w:p>
        </w:tc>
      </w:tr>
    </w:tbl>
    <w:p w14:paraId="36DD165A" w14:textId="77777777" w:rsidR="007309AC" w:rsidRPr="007309AC" w:rsidRDefault="007309AC" w:rsidP="007309AC">
      <w:pPr>
        <w:spacing w:before="0" w:after="0"/>
        <w:rPr>
          <w:vanish/>
        </w:rPr>
      </w:pPr>
    </w:p>
    <w:tbl>
      <w:tblPr>
        <w:tblpPr w:leftFromText="180" w:rightFromText="180" w:vertAnchor="text" w:horzAnchor="margin" w:tblpY="292"/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1543"/>
        <w:gridCol w:w="1270"/>
        <w:gridCol w:w="152"/>
        <w:gridCol w:w="616"/>
        <w:gridCol w:w="989"/>
        <w:gridCol w:w="18"/>
        <w:gridCol w:w="635"/>
        <w:gridCol w:w="284"/>
        <w:gridCol w:w="3656"/>
      </w:tblGrid>
      <w:tr w:rsidR="001613A6" w:rsidRPr="00937AA7" w14:paraId="097990EF" w14:textId="77777777" w:rsidTr="00F15B9D">
        <w:trPr>
          <w:trHeight w:val="365"/>
        </w:trPr>
        <w:tc>
          <w:tcPr>
            <w:tcW w:w="2278" w:type="dxa"/>
            <w:shd w:val="clear" w:color="auto" w:fill="ECF3FA"/>
          </w:tcPr>
          <w:p w14:paraId="5AAF5475" w14:textId="77777777" w:rsidR="001613A6" w:rsidRPr="001613A6" w:rsidRDefault="001613A6" w:rsidP="001613A6">
            <w:pPr>
              <w:spacing w:before="0" w:after="160" w:line="259" w:lineRule="auto"/>
              <w:ind w:right="0"/>
              <w:rPr>
                <w:rFonts w:eastAsia="Calibri"/>
                <w:b/>
                <w:lang w:val="en-GB" w:eastAsia="en-US"/>
              </w:rPr>
            </w:pPr>
            <w:r>
              <w:rPr>
                <w:rFonts w:eastAsia="Calibri"/>
                <w:b/>
                <w:color w:val="2E74B5"/>
                <w:lang w:val="en-GB" w:eastAsia="en-US"/>
              </w:rPr>
              <w:t xml:space="preserve">   </w:t>
            </w:r>
            <w:r w:rsidRPr="001613A6">
              <w:rPr>
                <w:rFonts w:eastAsia="Calibri"/>
                <w:b/>
                <w:sz w:val="20"/>
                <w:lang w:val="en-GB" w:eastAsia="en-US"/>
              </w:rPr>
              <w:t>For practice use only</w:t>
            </w:r>
          </w:p>
        </w:tc>
        <w:tc>
          <w:tcPr>
            <w:tcW w:w="1545" w:type="dxa"/>
            <w:shd w:val="clear" w:color="auto" w:fill="ECF3FA"/>
          </w:tcPr>
          <w:p w14:paraId="1347FD93" w14:textId="77777777" w:rsidR="001613A6" w:rsidRPr="001613A6" w:rsidRDefault="001613A6" w:rsidP="001613A6">
            <w:pPr>
              <w:spacing w:before="0" w:after="160" w:line="259" w:lineRule="auto"/>
              <w:ind w:right="0"/>
              <w:rPr>
                <w:rFonts w:eastAsia="Calibri"/>
                <w:b/>
                <w:lang w:val="en-GB" w:eastAsia="en-US"/>
              </w:rPr>
            </w:pPr>
            <w:r>
              <w:rPr>
                <w:rFonts w:eastAsia="Calibri"/>
                <w:b/>
                <w:color w:val="2E74B5"/>
                <w:lang w:val="en-GB" w:eastAsia="en-US"/>
              </w:rPr>
              <w:t xml:space="preserve">   </w:t>
            </w:r>
            <w:r w:rsidRPr="001613A6">
              <w:rPr>
                <w:rFonts w:eastAsia="Calibri"/>
                <w:b/>
                <w:sz w:val="20"/>
                <w:lang w:val="en-GB" w:eastAsia="en-US"/>
              </w:rPr>
              <w:t>Date set up</w:t>
            </w:r>
          </w:p>
        </w:tc>
        <w:tc>
          <w:tcPr>
            <w:tcW w:w="3050" w:type="dxa"/>
            <w:gridSpan w:val="5"/>
            <w:shd w:val="clear" w:color="auto" w:fill="ECF3FA"/>
          </w:tcPr>
          <w:p w14:paraId="4BD7A78D" w14:textId="77777777" w:rsidR="001613A6" w:rsidRPr="00937AA7" w:rsidRDefault="001613A6" w:rsidP="001613A6">
            <w:pPr>
              <w:spacing w:before="0" w:after="160" w:line="259" w:lineRule="auto"/>
              <w:ind w:right="0"/>
              <w:rPr>
                <w:rFonts w:eastAsia="Calibri"/>
                <w:b/>
                <w:color w:val="2E74B5"/>
                <w:lang w:val="en-GB" w:eastAsia="en-US"/>
              </w:rPr>
            </w:pPr>
          </w:p>
        </w:tc>
        <w:tc>
          <w:tcPr>
            <w:tcW w:w="919" w:type="dxa"/>
            <w:gridSpan w:val="2"/>
            <w:shd w:val="clear" w:color="auto" w:fill="ECF3FA"/>
          </w:tcPr>
          <w:p w14:paraId="2B439A13" w14:textId="77777777" w:rsidR="001613A6" w:rsidRPr="001613A6" w:rsidRDefault="001613A6" w:rsidP="001613A6">
            <w:pPr>
              <w:spacing w:before="0" w:after="160" w:line="259" w:lineRule="auto"/>
              <w:ind w:right="0"/>
              <w:rPr>
                <w:rFonts w:eastAsia="Calibri"/>
              </w:rPr>
            </w:pPr>
            <w:r>
              <w:rPr>
                <w:rFonts w:eastAsia="Calibri"/>
                <w:b/>
                <w:sz w:val="20"/>
                <w:lang w:val="en-GB" w:eastAsia="en-US"/>
              </w:rPr>
              <w:t xml:space="preserve">   </w:t>
            </w:r>
            <w:r w:rsidRPr="001613A6">
              <w:rPr>
                <w:rFonts w:eastAsia="Calibri"/>
                <w:b/>
                <w:sz w:val="20"/>
                <w:lang w:val="en-GB" w:eastAsia="en-US"/>
              </w:rPr>
              <w:t>Notes</w:t>
            </w:r>
          </w:p>
        </w:tc>
        <w:tc>
          <w:tcPr>
            <w:tcW w:w="3664" w:type="dxa"/>
            <w:shd w:val="clear" w:color="auto" w:fill="ECF3FA"/>
            <w:vAlign w:val="center"/>
          </w:tcPr>
          <w:p w14:paraId="5B7A9A2D" w14:textId="77777777" w:rsidR="001613A6" w:rsidRPr="00937AA7" w:rsidRDefault="001613A6" w:rsidP="001613A6">
            <w:pPr>
              <w:spacing w:before="0" w:after="160" w:line="259" w:lineRule="auto"/>
              <w:ind w:right="0"/>
              <w:rPr>
                <w:rFonts w:eastAsia="Calibri"/>
                <w:b/>
                <w:color w:val="2E74B5"/>
                <w:lang w:val="en-GB" w:eastAsia="en-US"/>
              </w:rPr>
            </w:pPr>
          </w:p>
        </w:tc>
      </w:tr>
      <w:tr w:rsidR="00937AA7" w:rsidRPr="00937AA7" w14:paraId="74EFA905" w14:textId="77777777" w:rsidTr="001613A6">
        <w:trPr>
          <w:trHeight w:val="365"/>
        </w:trPr>
        <w:tc>
          <w:tcPr>
            <w:tcW w:w="2278" w:type="dxa"/>
            <w:shd w:val="clear" w:color="auto" w:fill="ECF3FA"/>
          </w:tcPr>
          <w:p w14:paraId="17B9D979" w14:textId="77777777" w:rsidR="00937AA7" w:rsidRPr="00937AA7" w:rsidRDefault="00937AA7" w:rsidP="00937AA7">
            <w:pPr>
              <w:spacing w:before="0" w:after="160" w:line="259" w:lineRule="auto"/>
              <w:ind w:right="0"/>
              <w:rPr>
                <w:rFonts w:eastAsia="Calibri"/>
                <w:sz w:val="20"/>
                <w:lang w:val="en-GB" w:eastAsia="en-US"/>
              </w:rPr>
            </w:pPr>
            <w:r w:rsidRPr="00937AA7">
              <w:rPr>
                <w:rFonts w:eastAsia="Calibri"/>
                <w:sz w:val="20"/>
                <w:lang w:val="en-GB" w:eastAsia="en-US"/>
              </w:rPr>
              <w:t xml:space="preserve">   Patient ID verified by</w:t>
            </w:r>
          </w:p>
        </w:tc>
        <w:tc>
          <w:tcPr>
            <w:tcW w:w="2818" w:type="dxa"/>
            <w:gridSpan w:val="2"/>
            <w:shd w:val="clear" w:color="auto" w:fill="ECF3FA"/>
          </w:tcPr>
          <w:p w14:paraId="4FD8B6B8" w14:textId="77777777" w:rsidR="00937AA7" w:rsidRPr="00937AA7" w:rsidRDefault="00937AA7" w:rsidP="00937AA7">
            <w:pPr>
              <w:spacing w:before="0" w:after="160" w:line="259" w:lineRule="auto"/>
              <w:ind w:right="0"/>
              <w:jc w:val="center"/>
              <w:rPr>
                <w:rFonts w:eastAsia="Calibri"/>
                <w:b/>
                <w:sz w:val="20"/>
                <w:lang w:val="en-GB" w:eastAsia="en-US"/>
              </w:rPr>
            </w:pPr>
          </w:p>
        </w:tc>
        <w:tc>
          <w:tcPr>
            <w:tcW w:w="768" w:type="dxa"/>
            <w:gridSpan w:val="2"/>
            <w:shd w:val="clear" w:color="auto" w:fill="ECF3FA"/>
          </w:tcPr>
          <w:p w14:paraId="47E6A0C9" w14:textId="77777777" w:rsidR="00937AA7" w:rsidRPr="00937AA7" w:rsidRDefault="00937AA7" w:rsidP="00937AA7">
            <w:pPr>
              <w:spacing w:before="0" w:after="160" w:line="259" w:lineRule="auto"/>
              <w:ind w:right="0"/>
              <w:rPr>
                <w:rFonts w:eastAsia="Calibri"/>
                <w:sz w:val="20"/>
                <w:lang w:val="en-GB" w:eastAsia="en-US"/>
              </w:rPr>
            </w:pPr>
            <w:r w:rsidRPr="00937AA7">
              <w:rPr>
                <w:rFonts w:eastAsia="Calibri"/>
                <w:sz w:val="20"/>
                <w:lang w:val="en-GB" w:eastAsia="en-US"/>
              </w:rPr>
              <w:t xml:space="preserve">   Date</w:t>
            </w:r>
          </w:p>
        </w:tc>
        <w:tc>
          <w:tcPr>
            <w:tcW w:w="5592" w:type="dxa"/>
            <w:gridSpan w:val="5"/>
            <w:shd w:val="clear" w:color="auto" w:fill="ECF3FA"/>
          </w:tcPr>
          <w:p w14:paraId="75B32718" w14:textId="77777777" w:rsidR="00937AA7" w:rsidRPr="00937AA7" w:rsidRDefault="00937AA7" w:rsidP="00937AA7">
            <w:pPr>
              <w:spacing w:before="0" w:after="160" w:line="259" w:lineRule="auto"/>
              <w:ind w:right="0"/>
              <w:jc w:val="center"/>
              <w:rPr>
                <w:rFonts w:eastAsia="Calibri"/>
                <w:b/>
                <w:sz w:val="20"/>
                <w:lang w:val="en-GB" w:eastAsia="en-US"/>
              </w:rPr>
            </w:pPr>
          </w:p>
        </w:tc>
      </w:tr>
      <w:tr w:rsidR="00937AA7" w:rsidRPr="00937AA7" w14:paraId="45822348" w14:textId="77777777" w:rsidTr="001613A6">
        <w:trPr>
          <w:trHeight w:val="365"/>
        </w:trPr>
        <w:tc>
          <w:tcPr>
            <w:tcW w:w="2278" w:type="dxa"/>
            <w:shd w:val="clear" w:color="auto" w:fill="ECF3FA"/>
          </w:tcPr>
          <w:p w14:paraId="293414D6" w14:textId="77777777" w:rsidR="00937AA7" w:rsidRPr="00937AA7" w:rsidRDefault="00937AA7" w:rsidP="00937AA7">
            <w:pPr>
              <w:spacing w:before="0" w:after="160" w:line="259" w:lineRule="auto"/>
              <w:ind w:right="0" w:firstLine="147"/>
              <w:rPr>
                <w:rFonts w:eastAsia="Calibri"/>
                <w:sz w:val="20"/>
                <w:lang w:val="en-GB" w:eastAsia="en-US"/>
              </w:rPr>
            </w:pPr>
            <w:r w:rsidRPr="00937AA7">
              <w:rPr>
                <w:rFonts w:eastAsia="Calibri"/>
                <w:sz w:val="20"/>
                <w:lang w:val="en-GB" w:eastAsia="en-US"/>
              </w:rPr>
              <w:t>Method</w:t>
            </w:r>
          </w:p>
        </w:tc>
        <w:tc>
          <w:tcPr>
            <w:tcW w:w="2970" w:type="dxa"/>
            <w:gridSpan w:val="3"/>
            <w:shd w:val="clear" w:color="auto" w:fill="ECF3FA"/>
            <w:vAlign w:val="center"/>
          </w:tcPr>
          <w:p w14:paraId="4E101E7F" w14:textId="77777777" w:rsidR="00937AA7" w:rsidRPr="00937AA7" w:rsidRDefault="00937AA7" w:rsidP="00937AA7">
            <w:pPr>
              <w:spacing w:before="0" w:after="160" w:line="259" w:lineRule="auto"/>
              <w:ind w:right="0"/>
              <w:rPr>
                <w:rFonts w:eastAsia="Calibri"/>
                <w:sz w:val="20"/>
                <w:szCs w:val="16"/>
                <w:lang w:val="en-GB" w:eastAsia="en-US"/>
              </w:rPr>
            </w:pPr>
            <w:r>
              <w:rPr>
                <w:rFonts w:eastAsia="Calibri"/>
                <w:sz w:val="20"/>
                <w:lang w:val="en-GB" w:eastAsia="en-US"/>
              </w:rPr>
              <w:t xml:space="preserve"> </w:t>
            </w:r>
            <w:r w:rsidRPr="00937AA7">
              <w:rPr>
                <w:rFonts w:eastAsia="Calibri"/>
                <w:sz w:val="20"/>
                <w:lang w:val="en-GB" w:eastAsia="en-US"/>
              </w:rPr>
              <w:t xml:space="preserve">Vouching (staff or GP consent) </w:t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AA7">
              <w:rPr>
                <w:rFonts w:eastAsia="Calibri"/>
                <w:sz w:val="20"/>
                <w:lang w:val="en-GB" w:eastAsia="en-US"/>
              </w:rPr>
              <w:instrText xml:space="preserve"> FORMCHECKBOX </w:instrText>
            </w:r>
            <w:r w:rsidRPr="00937AA7">
              <w:rPr>
                <w:rFonts w:eastAsia="Calibri"/>
                <w:sz w:val="20"/>
                <w:lang w:val="en-GB" w:eastAsia="en-US"/>
              </w:rPr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end"/>
            </w:r>
            <w:r w:rsidRPr="00937AA7">
              <w:rPr>
                <w:rFonts w:eastAsia="Calibri"/>
                <w:sz w:val="20"/>
                <w:lang w:val="en-GB" w:eastAsia="en-US"/>
              </w:rPr>
              <w:t xml:space="preserve">          </w:t>
            </w:r>
          </w:p>
        </w:tc>
        <w:tc>
          <w:tcPr>
            <w:tcW w:w="2260" w:type="dxa"/>
            <w:gridSpan w:val="4"/>
            <w:shd w:val="clear" w:color="auto" w:fill="ECF3FA"/>
            <w:vAlign w:val="center"/>
          </w:tcPr>
          <w:p w14:paraId="5B6ED649" w14:textId="77777777" w:rsidR="00937AA7" w:rsidRPr="00937AA7" w:rsidRDefault="00937AA7" w:rsidP="00937AA7">
            <w:pPr>
              <w:spacing w:before="0" w:after="160" w:line="259" w:lineRule="auto"/>
              <w:ind w:right="0"/>
              <w:rPr>
                <w:rFonts w:eastAsia="Calibri"/>
                <w:sz w:val="20"/>
                <w:szCs w:val="16"/>
                <w:lang w:val="en-GB" w:eastAsia="en-US"/>
              </w:rPr>
            </w:pPr>
            <w:r>
              <w:rPr>
                <w:rFonts w:eastAsia="Calibri"/>
                <w:sz w:val="20"/>
                <w:lang w:val="en-GB" w:eastAsia="en-US"/>
              </w:rPr>
              <w:t xml:space="preserve"> </w:t>
            </w:r>
            <w:r w:rsidRPr="00937AA7">
              <w:rPr>
                <w:rFonts w:eastAsia="Calibri"/>
                <w:sz w:val="20"/>
                <w:lang w:val="en-GB" w:eastAsia="en-US"/>
              </w:rPr>
              <w:t xml:space="preserve">EMIS confirmation  </w:t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AA7">
              <w:rPr>
                <w:rFonts w:eastAsia="Calibri"/>
                <w:sz w:val="20"/>
                <w:lang w:val="en-GB" w:eastAsia="en-US"/>
              </w:rPr>
              <w:instrText xml:space="preserve"> FORMCHECKBOX </w:instrText>
            </w:r>
            <w:r w:rsidRPr="00937AA7">
              <w:rPr>
                <w:rFonts w:eastAsia="Calibri"/>
                <w:sz w:val="20"/>
                <w:lang w:val="en-GB" w:eastAsia="en-US"/>
              </w:rPr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end"/>
            </w:r>
          </w:p>
        </w:tc>
        <w:tc>
          <w:tcPr>
            <w:tcW w:w="3948" w:type="dxa"/>
            <w:gridSpan w:val="2"/>
            <w:shd w:val="clear" w:color="auto" w:fill="ECF3FA"/>
            <w:vAlign w:val="center"/>
          </w:tcPr>
          <w:p w14:paraId="461F9ACA" w14:textId="77777777" w:rsidR="00937AA7" w:rsidRPr="00937AA7" w:rsidRDefault="00937AA7" w:rsidP="00937AA7">
            <w:pPr>
              <w:spacing w:before="0" w:after="160" w:line="259" w:lineRule="auto"/>
              <w:ind w:right="0"/>
              <w:rPr>
                <w:rFonts w:eastAsia="Calibri"/>
                <w:sz w:val="20"/>
                <w:szCs w:val="16"/>
                <w:lang w:val="en-GB" w:eastAsia="en-US"/>
              </w:rPr>
            </w:pPr>
            <w:r>
              <w:rPr>
                <w:sz w:val="20"/>
              </w:rPr>
              <w:t xml:space="preserve">  </w:t>
            </w:r>
            <w:r w:rsidRPr="00937AA7">
              <w:rPr>
                <w:sz w:val="20"/>
              </w:rPr>
              <w:t xml:space="preserve">ID Docs / Photo ID / proof of residence  </w:t>
            </w:r>
            <w:r>
              <w:rPr>
                <w:sz w:val="20"/>
              </w:rPr>
              <w:t xml:space="preserve"> </w:t>
            </w:r>
            <w:r w:rsidRPr="00937AA7">
              <w:rPr>
                <w:sz w:val="20"/>
              </w:rPr>
              <w:t xml:space="preserve"> </w:t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AA7">
              <w:rPr>
                <w:rFonts w:eastAsia="Calibri"/>
                <w:sz w:val="20"/>
                <w:lang w:val="en-GB" w:eastAsia="en-US"/>
              </w:rPr>
              <w:instrText xml:space="preserve"> FORMCHECKBOX </w:instrText>
            </w:r>
            <w:r w:rsidRPr="00937AA7">
              <w:rPr>
                <w:rFonts w:eastAsia="Calibri"/>
                <w:sz w:val="20"/>
                <w:lang w:val="en-GB" w:eastAsia="en-US"/>
              </w:rPr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end"/>
            </w:r>
          </w:p>
        </w:tc>
      </w:tr>
      <w:tr w:rsidR="00937AA7" w:rsidRPr="00937AA7" w14:paraId="0D7D0D2A" w14:textId="77777777" w:rsidTr="001613A6">
        <w:trPr>
          <w:trHeight w:val="365"/>
        </w:trPr>
        <w:tc>
          <w:tcPr>
            <w:tcW w:w="2278" w:type="dxa"/>
            <w:tcBorders>
              <w:bottom w:val="single" w:sz="4" w:space="0" w:color="595959"/>
            </w:tcBorders>
            <w:shd w:val="clear" w:color="auto" w:fill="ECF3FA"/>
          </w:tcPr>
          <w:p w14:paraId="2C904A36" w14:textId="77777777" w:rsidR="00937AA7" w:rsidRPr="00937AA7" w:rsidRDefault="00937AA7" w:rsidP="00937AA7">
            <w:pPr>
              <w:spacing w:before="0" w:after="160" w:line="259" w:lineRule="auto"/>
              <w:ind w:right="0" w:firstLine="147"/>
              <w:rPr>
                <w:rFonts w:eastAsia="Calibri"/>
                <w:sz w:val="20"/>
                <w:lang w:val="en-GB" w:eastAsia="en-US"/>
              </w:rPr>
            </w:pPr>
            <w:r w:rsidRPr="00937AA7">
              <w:rPr>
                <w:rFonts w:eastAsia="Calibri"/>
                <w:sz w:val="20"/>
                <w:lang w:val="en-GB" w:eastAsia="en-US"/>
              </w:rPr>
              <w:t>Level of access enabled</w:t>
            </w:r>
          </w:p>
        </w:tc>
        <w:tc>
          <w:tcPr>
            <w:tcW w:w="4577" w:type="dxa"/>
            <w:gridSpan w:val="5"/>
            <w:tcBorders>
              <w:bottom w:val="single" w:sz="4" w:space="0" w:color="595959"/>
            </w:tcBorders>
            <w:shd w:val="clear" w:color="auto" w:fill="ECF3FA"/>
            <w:vAlign w:val="center"/>
          </w:tcPr>
          <w:p w14:paraId="367BD747" w14:textId="77777777" w:rsidR="00937AA7" w:rsidRPr="00937AA7" w:rsidRDefault="00937AA7" w:rsidP="00937AA7">
            <w:pPr>
              <w:spacing w:before="0" w:after="160" w:line="259" w:lineRule="auto"/>
              <w:ind w:right="0"/>
              <w:jc w:val="center"/>
              <w:rPr>
                <w:rFonts w:eastAsia="Calibri"/>
                <w:sz w:val="20"/>
                <w:lang w:val="en-GB" w:eastAsia="en-US"/>
              </w:rPr>
            </w:pPr>
            <w:r w:rsidRPr="00937AA7">
              <w:rPr>
                <w:rFonts w:eastAsia="Calibri"/>
                <w:sz w:val="20"/>
                <w:lang w:val="en-GB" w:eastAsia="en-US"/>
              </w:rPr>
              <w:t xml:space="preserve">DCR  </w:t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AA7">
              <w:rPr>
                <w:rFonts w:eastAsia="Calibri"/>
                <w:sz w:val="20"/>
                <w:lang w:val="en-GB" w:eastAsia="en-US"/>
              </w:rPr>
              <w:instrText xml:space="preserve"> FORMCHECKBOX </w:instrText>
            </w:r>
            <w:r w:rsidRPr="00937AA7">
              <w:rPr>
                <w:rFonts w:eastAsia="Calibri"/>
                <w:sz w:val="20"/>
                <w:lang w:val="en-GB" w:eastAsia="en-US"/>
              </w:rPr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end"/>
            </w:r>
            <w:r w:rsidRPr="00937AA7">
              <w:rPr>
                <w:rFonts w:eastAsia="Calibri"/>
                <w:sz w:val="20"/>
                <w:lang w:val="en-GB" w:eastAsia="en-US"/>
              </w:rPr>
              <w:t xml:space="preserve">        Meds  </w:t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AA7">
              <w:rPr>
                <w:rFonts w:eastAsia="Calibri"/>
                <w:sz w:val="20"/>
                <w:lang w:val="en-GB" w:eastAsia="en-US"/>
              </w:rPr>
              <w:instrText xml:space="preserve"> FORMCHECKBOX </w:instrText>
            </w:r>
            <w:r w:rsidRPr="00937AA7">
              <w:rPr>
                <w:rFonts w:eastAsia="Calibri"/>
                <w:sz w:val="20"/>
                <w:lang w:val="en-GB" w:eastAsia="en-US"/>
              </w:rPr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end"/>
            </w:r>
            <w:r w:rsidRPr="00937AA7">
              <w:rPr>
                <w:rFonts w:eastAsia="Calibri"/>
                <w:sz w:val="20"/>
                <w:lang w:val="en-GB" w:eastAsia="en-US"/>
              </w:rPr>
              <w:t xml:space="preserve">         Appointments  </w:t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AA7">
              <w:rPr>
                <w:rFonts w:eastAsia="Calibri"/>
                <w:sz w:val="20"/>
                <w:lang w:val="en-GB" w:eastAsia="en-US"/>
              </w:rPr>
              <w:instrText xml:space="preserve"> FORMCHECKBOX </w:instrText>
            </w:r>
            <w:r w:rsidRPr="00937AA7">
              <w:rPr>
                <w:rFonts w:eastAsia="Calibri"/>
                <w:sz w:val="20"/>
                <w:lang w:val="en-GB" w:eastAsia="en-US"/>
              </w:rPr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end"/>
            </w:r>
            <w:r w:rsidRPr="00937AA7">
              <w:rPr>
                <w:rFonts w:eastAsia="Calibri"/>
                <w:sz w:val="20"/>
                <w:lang w:val="en-GB" w:eastAsia="en-US"/>
              </w:rPr>
              <w:t xml:space="preserve">  </w:t>
            </w:r>
          </w:p>
        </w:tc>
        <w:tc>
          <w:tcPr>
            <w:tcW w:w="4601" w:type="dxa"/>
            <w:gridSpan w:val="4"/>
            <w:tcBorders>
              <w:bottom w:val="single" w:sz="4" w:space="0" w:color="595959"/>
            </w:tcBorders>
            <w:shd w:val="clear" w:color="auto" w:fill="ECF3FA"/>
            <w:vAlign w:val="center"/>
          </w:tcPr>
          <w:p w14:paraId="47FE9A94" w14:textId="77777777" w:rsidR="00937AA7" w:rsidRPr="00937AA7" w:rsidRDefault="00937AA7" w:rsidP="00937AA7">
            <w:pPr>
              <w:spacing w:before="0" w:after="160" w:line="259" w:lineRule="auto"/>
              <w:ind w:right="0"/>
              <w:rPr>
                <w:rFonts w:eastAsia="Calibri"/>
                <w:sz w:val="20"/>
                <w:szCs w:val="16"/>
                <w:lang w:val="en-GB" w:eastAsia="en-US"/>
              </w:rPr>
            </w:pPr>
            <w:r w:rsidRPr="00937AA7">
              <w:rPr>
                <w:rFonts w:eastAsia="Calibri"/>
                <w:sz w:val="20"/>
                <w:lang w:val="en-GB" w:eastAsia="en-US"/>
              </w:rPr>
              <w:t xml:space="preserve">    Request Declined  </w:t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AA7">
              <w:rPr>
                <w:rFonts w:eastAsia="Calibri"/>
                <w:sz w:val="20"/>
                <w:lang w:val="en-GB" w:eastAsia="en-US"/>
              </w:rPr>
              <w:instrText xml:space="preserve"> FORMCHECKBOX </w:instrText>
            </w:r>
            <w:r w:rsidRPr="00937AA7">
              <w:rPr>
                <w:rFonts w:eastAsia="Calibri"/>
                <w:sz w:val="20"/>
                <w:lang w:val="en-GB" w:eastAsia="en-US"/>
              </w:rPr>
            </w:r>
            <w:r w:rsidRPr="00937AA7">
              <w:rPr>
                <w:rFonts w:eastAsia="Calibri"/>
                <w:sz w:val="20"/>
                <w:lang w:val="en-GB" w:eastAsia="en-US"/>
              </w:rPr>
              <w:fldChar w:fldCharType="end"/>
            </w:r>
          </w:p>
        </w:tc>
      </w:tr>
      <w:tr w:rsidR="00937AA7" w:rsidRPr="00937AA7" w14:paraId="36A5068D" w14:textId="77777777" w:rsidTr="001613A6">
        <w:trPr>
          <w:trHeight w:hRule="exact" w:val="113"/>
        </w:trPr>
        <w:tc>
          <w:tcPr>
            <w:tcW w:w="2278" w:type="dxa"/>
            <w:tcBorders>
              <w:left w:val="nil"/>
              <w:bottom w:val="nil"/>
              <w:right w:val="nil"/>
            </w:tcBorders>
          </w:tcPr>
          <w:p w14:paraId="116EBF3B" w14:textId="77777777" w:rsidR="00937AA7" w:rsidRPr="00937AA7" w:rsidRDefault="00937AA7" w:rsidP="00937AA7">
            <w:pPr>
              <w:spacing w:before="0" w:after="160" w:line="259" w:lineRule="auto"/>
              <w:ind w:right="0" w:firstLine="147"/>
              <w:rPr>
                <w:rFonts w:eastAsia="Calibri"/>
                <w:lang w:val="en-GB" w:eastAsia="en-US"/>
              </w:rPr>
            </w:pPr>
          </w:p>
        </w:tc>
        <w:tc>
          <w:tcPr>
            <w:tcW w:w="4577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0AAEC09" w14:textId="77777777" w:rsidR="00937AA7" w:rsidRPr="00937AA7" w:rsidRDefault="00937AA7" w:rsidP="00937AA7">
            <w:pPr>
              <w:spacing w:before="0" w:after="160" w:line="259" w:lineRule="auto"/>
              <w:ind w:right="0"/>
              <w:jc w:val="center"/>
              <w:rPr>
                <w:rFonts w:eastAsia="Calibri"/>
                <w:lang w:val="en-GB" w:eastAsia="en-US"/>
              </w:rPr>
            </w:pPr>
          </w:p>
        </w:tc>
        <w:tc>
          <w:tcPr>
            <w:tcW w:w="460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82DF88D" w14:textId="77777777" w:rsidR="00937AA7" w:rsidRPr="00937AA7" w:rsidRDefault="00937AA7" w:rsidP="00937AA7">
            <w:pPr>
              <w:spacing w:before="0" w:after="160" w:line="259" w:lineRule="auto"/>
              <w:ind w:right="0"/>
              <w:rPr>
                <w:rFonts w:eastAsia="Calibri"/>
                <w:lang w:val="en-GB" w:eastAsia="en-US"/>
              </w:rPr>
            </w:pPr>
          </w:p>
        </w:tc>
      </w:tr>
    </w:tbl>
    <w:p w14:paraId="73F91414" w14:textId="77777777" w:rsidR="005B7C90" w:rsidRDefault="00415602" w:rsidP="00415602">
      <w:pPr>
        <w:spacing w:before="0" w:after="0"/>
        <w:ind w:right="0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</w:p>
    <w:p w14:paraId="358440B2" w14:textId="77777777" w:rsidR="003551DB" w:rsidRDefault="003551DB" w:rsidP="00415602">
      <w:pPr>
        <w:spacing w:before="0" w:after="0"/>
        <w:ind w:right="0"/>
        <w:rPr>
          <w:b/>
          <w:i/>
          <w:color w:val="2E74B5"/>
          <w:sz w:val="18"/>
        </w:rPr>
      </w:pPr>
    </w:p>
    <w:p w14:paraId="2DB2C934" w14:textId="77777777" w:rsidR="00CC39FA" w:rsidRDefault="00CC39FA" w:rsidP="00415602">
      <w:pPr>
        <w:spacing w:before="0" w:after="0"/>
        <w:ind w:right="0"/>
        <w:rPr>
          <w:b/>
          <w:i/>
          <w:color w:val="2E74B5"/>
          <w:sz w:val="18"/>
        </w:rPr>
      </w:pPr>
    </w:p>
    <w:p w14:paraId="3EDD8FE1" w14:textId="77777777" w:rsidR="00CC39FA" w:rsidRPr="00890558" w:rsidRDefault="00CC39FA" w:rsidP="00415602">
      <w:pPr>
        <w:spacing w:before="0" w:after="0"/>
        <w:ind w:right="0"/>
        <w:rPr>
          <w:b/>
          <w:i/>
          <w:color w:val="2E74B5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6"/>
      </w:tblGrid>
      <w:tr w:rsidR="00490E86" w14:paraId="1F81408E" w14:textId="77777777" w:rsidTr="00D30560">
        <w:trPr>
          <w:trHeight w:val="784"/>
        </w:trPr>
        <w:tc>
          <w:tcPr>
            <w:tcW w:w="11662" w:type="dxa"/>
            <w:tcBorders>
              <w:bottom w:val="single" w:sz="4" w:space="0" w:color="auto"/>
            </w:tcBorders>
            <w:shd w:val="clear" w:color="auto" w:fill="FEE2E2"/>
          </w:tcPr>
          <w:p w14:paraId="54E58939" w14:textId="77777777" w:rsidR="00490E86" w:rsidRPr="00D3721E" w:rsidRDefault="00490E86" w:rsidP="003F7110">
            <w:pPr>
              <w:spacing w:before="0" w:after="0"/>
              <w:ind w:right="0"/>
            </w:pPr>
            <w:r w:rsidRPr="003F7110">
              <w:rPr>
                <w:b/>
                <w:sz w:val="48"/>
              </w:rPr>
              <w:lastRenderedPageBreak/>
              <w:t xml:space="preserve">When returning your form, please bring </w:t>
            </w:r>
            <w:r w:rsidR="00556785" w:rsidRPr="00556785">
              <w:rPr>
                <w:b/>
                <w:sz w:val="48"/>
                <w:u w:val="single"/>
              </w:rPr>
              <w:t>2</w:t>
            </w:r>
            <w:r w:rsidRPr="003F7110">
              <w:rPr>
                <w:b/>
                <w:sz w:val="48"/>
              </w:rPr>
              <w:t xml:space="preserve"> types of ID:</w:t>
            </w:r>
          </w:p>
          <w:p w14:paraId="04CE2B6C" w14:textId="77777777" w:rsidR="00F974DB" w:rsidRPr="00FC1034" w:rsidRDefault="00490E86" w:rsidP="00D228B5">
            <w:pPr>
              <w:rPr>
                <w:sz w:val="24"/>
                <w:szCs w:val="24"/>
              </w:rPr>
            </w:pPr>
            <w:r w:rsidRPr="00FC1034">
              <w:rPr>
                <w:sz w:val="24"/>
                <w:szCs w:val="24"/>
              </w:rPr>
              <w:t>On</w:t>
            </w:r>
            <w:r w:rsidR="00F974DB" w:rsidRPr="00FC1034">
              <w:rPr>
                <w:sz w:val="24"/>
                <w:szCs w:val="24"/>
              </w:rPr>
              <w:t xml:space="preserve">e must be photo identification such as </w:t>
            </w:r>
            <w:r w:rsidR="00F974DB" w:rsidRPr="00FC1034">
              <w:rPr>
                <w:b/>
                <w:sz w:val="24"/>
                <w:szCs w:val="24"/>
              </w:rPr>
              <w:t>a passport or driving licence</w:t>
            </w:r>
            <w:r w:rsidR="00F974DB" w:rsidRPr="00FC1034">
              <w:rPr>
                <w:sz w:val="24"/>
                <w:szCs w:val="24"/>
              </w:rPr>
              <w:t>; o</w:t>
            </w:r>
            <w:r w:rsidRPr="00FC1034">
              <w:rPr>
                <w:sz w:val="24"/>
                <w:szCs w:val="24"/>
              </w:rPr>
              <w:t xml:space="preserve">ne must be evidence of your home address such as a </w:t>
            </w:r>
            <w:r w:rsidRPr="00FC1034">
              <w:rPr>
                <w:b/>
                <w:sz w:val="24"/>
                <w:szCs w:val="24"/>
              </w:rPr>
              <w:t>utility bill or bank statement</w:t>
            </w:r>
            <w:r w:rsidR="00D228B5" w:rsidRPr="00FC1034">
              <w:rPr>
                <w:b/>
                <w:sz w:val="24"/>
                <w:szCs w:val="24"/>
              </w:rPr>
              <w:t xml:space="preserve"> </w:t>
            </w:r>
            <w:r w:rsidR="00F974DB" w:rsidRPr="00FC1034">
              <w:rPr>
                <w:b/>
                <w:sz w:val="24"/>
                <w:szCs w:val="24"/>
              </w:rPr>
              <w:t xml:space="preserve">(which is </w:t>
            </w:r>
            <w:r w:rsidR="00D228B5" w:rsidRPr="00FC1034">
              <w:rPr>
                <w:b/>
                <w:sz w:val="24"/>
                <w:szCs w:val="24"/>
              </w:rPr>
              <w:t>no older than three months</w:t>
            </w:r>
            <w:r w:rsidR="00F974DB" w:rsidRPr="00FC1034">
              <w:rPr>
                <w:b/>
                <w:sz w:val="24"/>
                <w:szCs w:val="24"/>
              </w:rPr>
              <w:t>)</w:t>
            </w:r>
            <w:r w:rsidRPr="00FC1034">
              <w:rPr>
                <w:sz w:val="24"/>
                <w:szCs w:val="24"/>
              </w:rPr>
              <w:t xml:space="preserve"> </w:t>
            </w:r>
            <w:r w:rsidR="00D228B5" w:rsidRPr="00FC1034">
              <w:rPr>
                <w:sz w:val="24"/>
                <w:szCs w:val="24"/>
              </w:rPr>
              <w:t xml:space="preserve">or a </w:t>
            </w:r>
            <w:r w:rsidR="00D83930" w:rsidRPr="00D83930">
              <w:rPr>
                <w:b/>
                <w:sz w:val="24"/>
                <w:szCs w:val="24"/>
              </w:rPr>
              <w:t>photo</w:t>
            </w:r>
            <w:r w:rsidR="00D83930">
              <w:rPr>
                <w:sz w:val="24"/>
                <w:szCs w:val="24"/>
              </w:rPr>
              <w:t xml:space="preserve"> </w:t>
            </w:r>
            <w:r w:rsidR="00D228B5" w:rsidRPr="00FC1034">
              <w:rPr>
                <w:b/>
                <w:sz w:val="24"/>
                <w:szCs w:val="24"/>
              </w:rPr>
              <w:t>driving licence</w:t>
            </w:r>
            <w:r w:rsidR="00D83930">
              <w:rPr>
                <w:b/>
                <w:sz w:val="24"/>
                <w:szCs w:val="24"/>
              </w:rPr>
              <w:t xml:space="preserve"> with address</w:t>
            </w:r>
            <w:r w:rsidR="00D30560">
              <w:rPr>
                <w:sz w:val="24"/>
                <w:szCs w:val="24"/>
              </w:rPr>
              <w:t xml:space="preserve">. </w:t>
            </w:r>
            <w:r w:rsidR="00D228B5" w:rsidRPr="00FC1034">
              <w:rPr>
                <w:sz w:val="24"/>
                <w:szCs w:val="24"/>
              </w:rPr>
              <w:t>If providing a bank statement</w:t>
            </w:r>
            <w:r w:rsidR="00D30560">
              <w:rPr>
                <w:sz w:val="24"/>
                <w:szCs w:val="24"/>
              </w:rPr>
              <w:t xml:space="preserve"> as identification</w:t>
            </w:r>
            <w:r w:rsidR="00D228B5" w:rsidRPr="00FC1034">
              <w:rPr>
                <w:sz w:val="24"/>
                <w:szCs w:val="24"/>
              </w:rPr>
              <w:t xml:space="preserve">, </w:t>
            </w:r>
            <w:r w:rsidR="00FC0D0A">
              <w:rPr>
                <w:b/>
                <w:sz w:val="24"/>
                <w:szCs w:val="24"/>
                <w:u w:val="single"/>
              </w:rPr>
              <w:t>please remember to blackout</w:t>
            </w:r>
            <w:r w:rsidR="00D228B5" w:rsidRPr="00FC1034">
              <w:rPr>
                <w:b/>
                <w:sz w:val="24"/>
                <w:szCs w:val="24"/>
                <w:u w:val="single"/>
              </w:rPr>
              <w:t xml:space="preserve"> any </w:t>
            </w:r>
            <w:r w:rsidR="00D30560">
              <w:rPr>
                <w:b/>
                <w:sz w:val="24"/>
                <w:szCs w:val="24"/>
                <w:u w:val="single"/>
              </w:rPr>
              <w:t xml:space="preserve">bank </w:t>
            </w:r>
            <w:r w:rsidR="00D228B5" w:rsidRPr="00FC1034">
              <w:rPr>
                <w:b/>
                <w:sz w:val="24"/>
                <w:szCs w:val="24"/>
                <w:u w:val="single"/>
              </w:rPr>
              <w:t>account numbers</w:t>
            </w:r>
            <w:r w:rsidR="00F974DB" w:rsidRPr="00FC1034">
              <w:rPr>
                <w:sz w:val="24"/>
                <w:szCs w:val="24"/>
              </w:rPr>
              <w:t xml:space="preserve">. </w:t>
            </w:r>
          </w:p>
          <w:p w14:paraId="74648E4C" w14:textId="77777777" w:rsidR="00F974DB" w:rsidRDefault="00F974DB" w:rsidP="00D228B5">
            <w:pPr>
              <w:rPr>
                <w:sz w:val="2"/>
                <w:szCs w:val="2"/>
              </w:rPr>
            </w:pPr>
          </w:p>
          <w:p w14:paraId="50B3DF10" w14:textId="77777777" w:rsidR="00F974DB" w:rsidRPr="00F974DB" w:rsidRDefault="00F974DB" w:rsidP="00D228B5">
            <w:pPr>
              <w:rPr>
                <w:sz w:val="2"/>
                <w:szCs w:val="2"/>
              </w:rPr>
            </w:pPr>
          </w:p>
        </w:tc>
      </w:tr>
      <w:tr w:rsidR="00D30560" w14:paraId="6E6C980E" w14:textId="77777777" w:rsidTr="00D30560">
        <w:trPr>
          <w:cantSplit/>
          <w:trHeight w:hRule="exact" w:val="170"/>
        </w:trPr>
        <w:tc>
          <w:tcPr>
            <w:tcW w:w="11662" w:type="dxa"/>
            <w:tcBorders>
              <w:left w:val="nil"/>
              <w:right w:val="nil"/>
            </w:tcBorders>
          </w:tcPr>
          <w:p w14:paraId="3C9655F6" w14:textId="77777777" w:rsidR="00D30560" w:rsidRPr="003F7110" w:rsidRDefault="00D30560" w:rsidP="003F7110">
            <w:pPr>
              <w:spacing w:before="0" w:after="0"/>
              <w:ind w:right="0"/>
              <w:rPr>
                <w:b/>
                <w:sz w:val="48"/>
              </w:rPr>
            </w:pPr>
          </w:p>
        </w:tc>
      </w:tr>
      <w:tr w:rsidR="00D30560" w14:paraId="71755BB4" w14:textId="77777777" w:rsidTr="003F7110">
        <w:trPr>
          <w:trHeight w:val="783"/>
        </w:trPr>
        <w:tc>
          <w:tcPr>
            <w:tcW w:w="11662" w:type="dxa"/>
            <w:shd w:val="clear" w:color="auto" w:fill="FEE2E2"/>
          </w:tcPr>
          <w:p w14:paraId="57123B2F" w14:textId="77777777" w:rsidR="00D30560" w:rsidRPr="00D30560" w:rsidRDefault="00D30560" w:rsidP="00D30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FC1034">
              <w:rPr>
                <w:sz w:val="24"/>
                <w:szCs w:val="24"/>
              </w:rPr>
              <w:t xml:space="preserve">he practice will </w:t>
            </w:r>
            <w:r w:rsidR="00FC0D0A">
              <w:rPr>
                <w:sz w:val="24"/>
                <w:szCs w:val="24"/>
              </w:rPr>
              <w:t>email your</w:t>
            </w:r>
            <w:r>
              <w:rPr>
                <w:sz w:val="24"/>
                <w:szCs w:val="24"/>
              </w:rPr>
              <w:t xml:space="preserve"> registration details to you </w:t>
            </w:r>
            <w:r w:rsidRPr="00FC0D0A">
              <w:rPr>
                <w:sz w:val="24"/>
                <w:szCs w:val="24"/>
              </w:rPr>
              <w:t xml:space="preserve">if </w:t>
            </w:r>
            <w:r w:rsidRPr="00FC1034">
              <w:rPr>
                <w:sz w:val="24"/>
                <w:szCs w:val="24"/>
              </w:rPr>
              <w:t xml:space="preserve">an </w:t>
            </w:r>
            <w:r>
              <w:rPr>
                <w:sz w:val="24"/>
                <w:szCs w:val="24"/>
              </w:rPr>
              <w:t>email address has been provided</w:t>
            </w:r>
            <w:r w:rsidR="00FC0D0A">
              <w:rPr>
                <w:sz w:val="24"/>
                <w:szCs w:val="24"/>
              </w:rPr>
              <w:t xml:space="preserve"> on the front of this form</w:t>
            </w:r>
            <w:r>
              <w:rPr>
                <w:sz w:val="24"/>
                <w:szCs w:val="24"/>
              </w:rPr>
              <w:t xml:space="preserve">. If you have not </w:t>
            </w:r>
            <w:r w:rsidR="00FC0D0A">
              <w:rPr>
                <w:sz w:val="24"/>
                <w:szCs w:val="24"/>
              </w:rPr>
              <w:t>provided an email address, your registration</w:t>
            </w:r>
            <w:r>
              <w:rPr>
                <w:sz w:val="24"/>
                <w:szCs w:val="24"/>
              </w:rPr>
              <w:t xml:space="preserve"> details will need to </w:t>
            </w:r>
            <w:r w:rsidR="00FC0D0A">
              <w:rPr>
                <w:sz w:val="24"/>
                <w:szCs w:val="24"/>
              </w:rPr>
              <w:t>be collected from the practice.</w:t>
            </w:r>
            <w:r w:rsidR="00FC0D0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A </w:t>
            </w:r>
            <w:r w:rsidRPr="00FC1034">
              <w:rPr>
                <w:sz w:val="24"/>
                <w:szCs w:val="24"/>
              </w:rPr>
              <w:t xml:space="preserve">text </w:t>
            </w:r>
            <w:r>
              <w:rPr>
                <w:sz w:val="24"/>
                <w:szCs w:val="24"/>
              </w:rPr>
              <w:t xml:space="preserve">will be sent to </w:t>
            </w:r>
            <w:r w:rsidRPr="00FC1034">
              <w:rPr>
                <w:sz w:val="24"/>
                <w:szCs w:val="24"/>
              </w:rPr>
              <w:t xml:space="preserve">you </w:t>
            </w:r>
            <w:r>
              <w:rPr>
                <w:sz w:val="24"/>
                <w:szCs w:val="24"/>
              </w:rPr>
              <w:t>when they are ready to collect.</w:t>
            </w:r>
            <w:r w:rsidR="00FC0D0A">
              <w:rPr>
                <w:sz w:val="24"/>
                <w:szCs w:val="24"/>
              </w:rPr>
              <w:t xml:space="preserve"> </w:t>
            </w:r>
            <w:r w:rsidR="00FC0D0A" w:rsidRPr="00FC1034">
              <w:rPr>
                <w:sz w:val="24"/>
                <w:szCs w:val="24"/>
              </w:rPr>
              <w:t xml:space="preserve">We aim to </w:t>
            </w:r>
            <w:r w:rsidR="00FC0D0A">
              <w:rPr>
                <w:sz w:val="24"/>
                <w:szCs w:val="24"/>
              </w:rPr>
              <w:t>set up your online access</w:t>
            </w:r>
            <w:r w:rsidR="00FC0D0A" w:rsidRPr="00FC1034">
              <w:rPr>
                <w:sz w:val="24"/>
                <w:szCs w:val="24"/>
              </w:rPr>
              <w:t xml:space="preserve"> within 5 working days</w:t>
            </w:r>
            <w:r w:rsidR="009A43FD">
              <w:rPr>
                <w:sz w:val="24"/>
                <w:szCs w:val="24"/>
              </w:rPr>
              <w:t xml:space="preserve"> however if you are transferring from another practice this may take a little longer</w:t>
            </w:r>
            <w:r w:rsidR="00FC0D0A" w:rsidRPr="00FC1034">
              <w:rPr>
                <w:sz w:val="24"/>
                <w:szCs w:val="24"/>
              </w:rPr>
              <w:t>.</w:t>
            </w:r>
          </w:p>
        </w:tc>
      </w:tr>
    </w:tbl>
    <w:p w14:paraId="3E4BFC3B" w14:textId="77777777" w:rsidR="00001E66" w:rsidRPr="0040035C" w:rsidRDefault="00D30560" w:rsidP="00CC39FA">
      <w:pPr>
        <w:rPr>
          <w:sz w:val="4"/>
        </w:rPr>
      </w:pPr>
      <w:r>
        <w:rPr>
          <w:b/>
          <w:sz w:val="2"/>
          <w:szCs w:val="2"/>
        </w:rPr>
        <w:br/>
      </w:r>
      <w:r>
        <w:rPr>
          <w:b/>
          <w:sz w:val="2"/>
          <w:szCs w:val="2"/>
        </w:rPr>
        <w:br/>
      </w:r>
      <w:r>
        <w:rPr>
          <w:b/>
          <w:sz w:val="2"/>
          <w:szCs w:val="2"/>
        </w:rPr>
        <w:br/>
      </w:r>
      <w:r>
        <w:rPr>
          <w:b/>
          <w:sz w:val="2"/>
          <w:szCs w:val="2"/>
        </w:rPr>
        <w:br/>
      </w:r>
      <w:r w:rsidR="00F15B9D">
        <w:rPr>
          <w:b/>
          <w:sz w:val="36"/>
        </w:rPr>
        <w:t>Important</w:t>
      </w:r>
      <w:r>
        <w:rPr>
          <w:b/>
          <w:sz w:val="36"/>
        </w:rPr>
        <w:t xml:space="preserve"> p</w:t>
      </w:r>
      <w:r w:rsidR="00D3721E" w:rsidRPr="00D3721E">
        <w:rPr>
          <w:b/>
          <w:sz w:val="36"/>
        </w:rPr>
        <w:t>atient information</w:t>
      </w:r>
      <w:r w:rsidR="00600881">
        <w:rPr>
          <w:b/>
          <w:sz w:val="36"/>
        </w:rPr>
        <w:t xml:space="preserve">: </w:t>
      </w:r>
      <w:r w:rsidR="00D3721E">
        <w:rPr>
          <w:sz w:val="16"/>
          <w:szCs w:val="16"/>
        </w:rPr>
        <w:br/>
      </w:r>
      <w:r w:rsidR="00011EAC">
        <w:rPr>
          <w:sz w:val="2"/>
          <w:szCs w:val="2"/>
        </w:rPr>
        <w:br/>
      </w:r>
      <w:r w:rsidR="00011EAC">
        <w:rPr>
          <w:sz w:val="2"/>
          <w:szCs w:val="2"/>
        </w:rPr>
        <w:br/>
      </w:r>
      <w:r w:rsidR="00011EAC">
        <w:rPr>
          <w:sz w:val="2"/>
          <w:szCs w:val="2"/>
        </w:rPr>
        <w:br/>
      </w:r>
      <w:r w:rsidR="00CC764E">
        <w:rPr>
          <w:sz w:val="24"/>
        </w:rPr>
        <w:t>Your records contain</w:t>
      </w:r>
      <w:r w:rsidR="00227556">
        <w:rPr>
          <w:sz w:val="24"/>
        </w:rPr>
        <w:t xml:space="preserve"> information that is private and specific to yourself</w:t>
      </w:r>
      <w:r w:rsidR="00CC764E">
        <w:rPr>
          <w:sz w:val="24"/>
        </w:rPr>
        <w:t>,</w:t>
      </w:r>
      <w:r w:rsidR="00227556">
        <w:rPr>
          <w:sz w:val="24"/>
        </w:rPr>
        <w:t xml:space="preserve"> so i</w:t>
      </w:r>
      <w:r w:rsidR="00D3721E" w:rsidRPr="0040035C">
        <w:rPr>
          <w:sz w:val="24"/>
        </w:rPr>
        <w:t xml:space="preserve">t is your responsibility to </w:t>
      </w:r>
      <w:r w:rsidR="00297526">
        <w:rPr>
          <w:sz w:val="24"/>
        </w:rPr>
        <w:t xml:space="preserve">keep </w:t>
      </w:r>
      <w:r w:rsidR="006D5C09">
        <w:rPr>
          <w:sz w:val="24"/>
        </w:rPr>
        <w:t xml:space="preserve">your </w:t>
      </w:r>
      <w:r w:rsidR="00297526">
        <w:rPr>
          <w:sz w:val="24"/>
        </w:rPr>
        <w:t xml:space="preserve">login details </w:t>
      </w:r>
      <w:r w:rsidR="00D2634C">
        <w:rPr>
          <w:sz w:val="24"/>
        </w:rPr>
        <w:t>safe</w:t>
      </w:r>
      <w:r w:rsidR="00227556">
        <w:rPr>
          <w:sz w:val="24"/>
        </w:rPr>
        <w:t xml:space="preserve"> and secure. </w:t>
      </w:r>
      <w:r w:rsidR="00CC764E">
        <w:rPr>
          <w:sz w:val="24"/>
        </w:rPr>
        <w:t xml:space="preserve">Treat your login information as you would your bank details or debit card number. </w:t>
      </w:r>
      <w:r w:rsidR="00D3721E" w:rsidRPr="0040035C">
        <w:rPr>
          <w:sz w:val="24"/>
        </w:rPr>
        <w:t xml:space="preserve">If you suspect your account has been accessed by someone without </w:t>
      </w:r>
      <w:r w:rsidR="00CC764E">
        <w:rPr>
          <w:sz w:val="24"/>
        </w:rPr>
        <w:t>your consent you must</w:t>
      </w:r>
      <w:r w:rsidR="00980D2B" w:rsidRPr="0040035C">
        <w:rPr>
          <w:sz w:val="24"/>
        </w:rPr>
        <w:t xml:space="preserve"> change your</w:t>
      </w:r>
      <w:r w:rsidR="00D3721E" w:rsidRPr="0040035C">
        <w:rPr>
          <w:sz w:val="24"/>
        </w:rPr>
        <w:t xml:space="preserve"> password immediately.</w:t>
      </w:r>
      <w:r w:rsidR="00D2634C">
        <w:rPr>
          <w:sz w:val="24"/>
        </w:rPr>
        <w:t xml:space="preserve"> This can only be done by yourself on patientaccess.com, </w:t>
      </w:r>
      <w:r w:rsidR="00CC764E">
        <w:rPr>
          <w:sz w:val="24"/>
        </w:rPr>
        <w:t xml:space="preserve">through </w:t>
      </w:r>
      <w:r w:rsidR="00D2634C">
        <w:rPr>
          <w:sz w:val="24"/>
        </w:rPr>
        <w:t xml:space="preserve">the NHS app or whichever platform you </w:t>
      </w:r>
      <w:r w:rsidR="00964E80">
        <w:rPr>
          <w:sz w:val="24"/>
        </w:rPr>
        <w:t>have chosen</w:t>
      </w:r>
      <w:r w:rsidR="00D2634C">
        <w:rPr>
          <w:sz w:val="24"/>
        </w:rPr>
        <w:t xml:space="preserve"> to </w:t>
      </w:r>
      <w:r w:rsidR="00227556">
        <w:rPr>
          <w:sz w:val="24"/>
        </w:rPr>
        <w:t xml:space="preserve">use to </w:t>
      </w:r>
      <w:r w:rsidR="00D2634C">
        <w:rPr>
          <w:sz w:val="24"/>
        </w:rPr>
        <w:t>view your records.</w:t>
      </w:r>
      <w:r w:rsidR="00D2634C">
        <w:rPr>
          <w:sz w:val="24"/>
          <w:szCs w:val="24"/>
        </w:rPr>
        <w:t xml:space="preserve"> </w:t>
      </w:r>
      <w:r w:rsidR="00D2634C" w:rsidRPr="00D2634C">
        <w:rPr>
          <w:sz w:val="2"/>
          <w:szCs w:val="2"/>
        </w:rPr>
        <w:t xml:space="preserve"> </w:t>
      </w:r>
      <w:r w:rsidR="00D2634C">
        <w:rPr>
          <w:sz w:val="2"/>
          <w:szCs w:val="2"/>
        </w:rPr>
        <w:t xml:space="preserve"> </w:t>
      </w:r>
      <w:r w:rsidR="00D3721E" w:rsidRPr="0040035C">
        <w:rPr>
          <w:sz w:val="24"/>
        </w:rPr>
        <w:t>If you cannot do this</w:t>
      </w:r>
      <w:r w:rsidR="00CC764E">
        <w:rPr>
          <w:sz w:val="24"/>
        </w:rPr>
        <w:t xml:space="preserve"> right away</w:t>
      </w:r>
      <w:r w:rsidR="00D3721E" w:rsidRPr="0040035C">
        <w:rPr>
          <w:sz w:val="24"/>
        </w:rPr>
        <w:t xml:space="preserve">, we </w:t>
      </w:r>
      <w:r w:rsidR="00D117B4">
        <w:rPr>
          <w:sz w:val="24"/>
        </w:rPr>
        <w:t>strongly advise that</w:t>
      </w:r>
      <w:r w:rsidR="00D3721E" w:rsidRPr="00D117B4">
        <w:rPr>
          <w:sz w:val="28"/>
        </w:rPr>
        <w:t xml:space="preserve"> </w:t>
      </w:r>
      <w:r w:rsidR="00D3721E" w:rsidRPr="0040035C">
        <w:rPr>
          <w:sz w:val="24"/>
        </w:rPr>
        <w:t>you contact the practice</w:t>
      </w:r>
      <w:r w:rsidR="00CC764E">
        <w:rPr>
          <w:sz w:val="24"/>
        </w:rPr>
        <w:t xml:space="preserve"> as soon as you are able</w:t>
      </w:r>
      <w:r w:rsidR="00D3721E" w:rsidRPr="0040035C">
        <w:rPr>
          <w:sz w:val="24"/>
        </w:rPr>
        <w:t xml:space="preserve"> </w:t>
      </w:r>
      <w:r w:rsidR="00D117B4">
        <w:rPr>
          <w:sz w:val="24"/>
        </w:rPr>
        <w:t xml:space="preserve">and ask us </w:t>
      </w:r>
      <w:r w:rsidR="00D3721E" w:rsidRPr="0040035C">
        <w:rPr>
          <w:sz w:val="24"/>
        </w:rPr>
        <w:t>to suspend your onlin</w:t>
      </w:r>
      <w:r w:rsidR="00D2634C">
        <w:rPr>
          <w:sz w:val="24"/>
        </w:rPr>
        <w:t>e access until you can reset your</w:t>
      </w:r>
      <w:r w:rsidR="00D3721E" w:rsidRPr="0040035C">
        <w:rPr>
          <w:sz w:val="24"/>
        </w:rPr>
        <w:t xml:space="preserve"> password</w:t>
      </w:r>
      <w:r w:rsidR="00D2634C">
        <w:rPr>
          <w:sz w:val="24"/>
        </w:rPr>
        <w:t>.</w:t>
      </w:r>
      <w:r w:rsidR="00227556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227556"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227556">
        <w:rPr>
          <w:sz w:val="2"/>
          <w:szCs w:val="2"/>
        </w:rPr>
        <w:br/>
      </w:r>
      <w:r w:rsidR="00160D57" w:rsidRPr="00EE5FD9">
        <w:rPr>
          <w:sz w:val="24"/>
        </w:rPr>
        <w:t xml:space="preserve">It is your choice whether or not to share information </w:t>
      </w:r>
      <w:r w:rsidR="00964E80">
        <w:rPr>
          <w:sz w:val="24"/>
        </w:rPr>
        <w:t xml:space="preserve">from your records </w:t>
      </w:r>
      <w:r w:rsidR="00160D57" w:rsidRPr="00EE5FD9">
        <w:rPr>
          <w:sz w:val="24"/>
        </w:rPr>
        <w:t>with others.  It is also your responsibility to keep you</w:t>
      </w:r>
      <w:r w:rsidR="00160D57">
        <w:rPr>
          <w:sz w:val="24"/>
        </w:rPr>
        <w:t xml:space="preserve">r </w:t>
      </w:r>
      <w:r w:rsidR="00D2634C">
        <w:rPr>
          <w:sz w:val="24"/>
        </w:rPr>
        <w:t xml:space="preserve">medical </w:t>
      </w:r>
      <w:r w:rsidR="00160D57">
        <w:rPr>
          <w:sz w:val="24"/>
        </w:rPr>
        <w:t>information safe and secure</w:t>
      </w:r>
      <w:r w:rsidR="00D2634C">
        <w:rPr>
          <w:sz w:val="24"/>
        </w:rPr>
        <w:t xml:space="preserve"> when viewing it on your computer or </w:t>
      </w:r>
      <w:r w:rsidR="00886399">
        <w:rPr>
          <w:sz w:val="24"/>
        </w:rPr>
        <w:t xml:space="preserve">any other </w:t>
      </w:r>
      <w:r w:rsidR="00D2634C">
        <w:rPr>
          <w:sz w:val="24"/>
        </w:rPr>
        <w:t>device</w:t>
      </w:r>
      <w:r w:rsidR="00160D57">
        <w:rPr>
          <w:sz w:val="24"/>
        </w:rPr>
        <w:t>.</w:t>
      </w:r>
      <w:r w:rsidR="00227556">
        <w:rPr>
          <w:sz w:val="24"/>
        </w:rPr>
        <w:t xml:space="preserve"> Do not view it where there are people who might see any information that you do not wish to disclose.</w:t>
      </w:r>
      <w:r w:rsidR="00D2634C">
        <w:rPr>
          <w:sz w:val="2"/>
          <w:szCs w:val="2"/>
        </w:rPr>
        <w:br/>
      </w:r>
      <w:r w:rsidR="00D2634C">
        <w:rPr>
          <w:sz w:val="2"/>
          <w:szCs w:val="2"/>
        </w:rPr>
        <w:br/>
      </w:r>
      <w:r w:rsidR="00D2634C">
        <w:rPr>
          <w:sz w:val="2"/>
          <w:szCs w:val="2"/>
        </w:rPr>
        <w:br/>
      </w:r>
      <w:r w:rsidR="00D2634C">
        <w:rPr>
          <w:sz w:val="2"/>
          <w:szCs w:val="2"/>
        </w:rPr>
        <w:br/>
      </w:r>
      <w:r w:rsidR="00227556"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634C">
        <w:rPr>
          <w:sz w:val="2"/>
          <w:szCs w:val="2"/>
        </w:rPr>
        <w:br/>
      </w:r>
      <w:r w:rsidR="00D2634C">
        <w:rPr>
          <w:sz w:val="2"/>
          <w:szCs w:val="2"/>
        </w:rPr>
        <w:br/>
      </w:r>
      <w:r w:rsidR="00D2634C">
        <w:rPr>
          <w:sz w:val="2"/>
          <w:szCs w:val="2"/>
        </w:rPr>
        <w:br/>
      </w:r>
      <w:r w:rsidR="00227556">
        <w:rPr>
          <w:sz w:val="2"/>
          <w:szCs w:val="2"/>
        </w:rPr>
        <w:br/>
      </w:r>
      <w:r w:rsidR="00D2634C" w:rsidRPr="00297526">
        <w:rPr>
          <w:sz w:val="24"/>
        </w:rPr>
        <w:t>If you print out any information from your record, it is your responsi</w:t>
      </w:r>
      <w:r w:rsidR="00D2634C">
        <w:rPr>
          <w:sz w:val="24"/>
        </w:rPr>
        <w:t xml:space="preserve">bility to keep it safe and secure. </w:t>
      </w:r>
      <w:r w:rsidR="00227556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227556"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160D57">
        <w:rPr>
          <w:sz w:val="2"/>
          <w:szCs w:val="2"/>
        </w:rPr>
        <w:br/>
      </w:r>
      <w:r w:rsidR="00D3721E" w:rsidRPr="00297526">
        <w:rPr>
          <w:sz w:val="24"/>
        </w:rPr>
        <w:t>For more information on keeping you records safe and secure, a helpful leaflet is available</w:t>
      </w:r>
      <w:r w:rsidR="00001E66" w:rsidRPr="00297526">
        <w:rPr>
          <w:sz w:val="24"/>
        </w:rPr>
        <w:t>.</w:t>
      </w:r>
      <w:r w:rsidR="00297526" w:rsidRPr="00297526">
        <w:rPr>
          <w:sz w:val="24"/>
        </w:rPr>
        <w:t xml:space="preserve"> This </w:t>
      </w:r>
      <w:r w:rsidR="00954CA8">
        <w:rPr>
          <w:sz w:val="24"/>
        </w:rPr>
        <w:t>can be requested from reception.</w:t>
      </w:r>
      <w:r w:rsidR="00FB4A60" w:rsidRPr="00297526">
        <w:rPr>
          <w:sz w:val="24"/>
          <w:u w:val="single"/>
        </w:rPr>
        <w:br/>
      </w:r>
      <w:r w:rsidR="00655363">
        <w:rPr>
          <w:color w:val="0070C0"/>
          <w:sz w:val="2"/>
          <w:szCs w:val="2"/>
        </w:rPr>
        <w:br/>
      </w:r>
      <w:r w:rsidR="00655363">
        <w:rPr>
          <w:color w:val="0070C0"/>
          <w:sz w:val="2"/>
          <w:szCs w:val="2"/>
        </w:rPr>
        <w:br/>
      </w:r>
      <w:r w:rsidR="00655363">
        <w:rPr>
          <w:color w:val="0070C0"/>
          <w:sz w:val="2"/>
          <w:szCs w:val="2"/>
        </w:rPr>
        <w:br/>
      </w:r>
      <w:r w:rsidR="00655363">
        <w:rPr>
          <w:color w:val="0070C0"/>
          <w:sz w:val="2"/>
          <w:szCs w:val="2"/>
        </w:rPr>
        <w:br/>
      </w:r>
      <w:r w:rsidR="00655363">
        <w:rPr>
          <w:color w:val="0070C0"/>
          <w:sz w:val="2"/>
          <w:szCs w:val="2"/>
        </w:rPr>
        <w:br/>
      </w:r>
      <w:r w:rsidR="00655363">
        <w:rPr>
          <w:color w:val="0070C0"/>
          <w:sz w:val="2"/>
          <w:szCs w:val="2"/>
        </w:rPr>
        <w:br/>
      </w:r>
      <w:r w:rsidR="00227556"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5363">
        <w:rPr>
          <w:color w:val="0070C0"/>
          <w:sz w:val="2"/>
          <w:szCs w:val="2"/>
        </w:rPr>
        <w:br/>
      </w:r>
      <w:r w:rsidR="00227556">
        <w:rPr>
          <w:sz w:val="2"/>
          <w:szCs w:val="2"/>
        </w:rPr>
        <w:br/>
      </w:r>
      <w:r w:rsidR="00227556">
        <w:rPr>
          <w:sz w:val="2"/>
          <w:szCs w:val="2"/>
        </w:rPr>
        <w:br/>
      </w:r>
      <w:r w:rsidR="00227556">
        <w:rPr>
          <w:sz w:val="2"/>
          <w:szCs w:val="2"/>
        </w:rPr>
        <w:br/>
      </w:r>
      <w:r w:rsidR="00655363">
        <w:rPr>
          <w:sz w:val="24"/>
        </w:rPr>
        <w:t>At the moment you may</w:t>
      </w:r>
      <w:r w:rsidR="00655363" w:rsidRPr="00EE5FD9">
        <w:rPr>
          <w:sz w:val="24"/>
        </w:rPr>
        <w:t xml:space="preserve"> only be able to see your consultation</w:t>
      </w:r>
      <w:r w:rsidR="00F15B9D">
        <w:rPr>
          <w:sz w:val="24"/>
        </w:rPr>
        <w:t>s and documents</w:t>
      </w:r>
      <w:r w:rsidR="00655363" w:rsidRPr="00EE5FD9">
        <w:rPr>
          <w:sz w:val="24"/>
        </w:rPr>
        <w:t xml:space="preserve"> from the date access was set up. This may change in the future </w:t>
      </w:r>
      <w:r w:rsidR="00655363">
        <w:rPr>
          <w:sz w:val="24"/>
        </w:rPr>
        <w:t>but please note that this is</w:t>
      </w:r>
      <w:r w:rsidR="00655363" w:rsidRPr="00EE5FD9">
        <w:rPr>
          <w:sz w:val="24"/>
        </w:rPr>
        <w:t xml:space="preserve"> controlled by </w:t>
      </w:r>
      <w:r w:rsidR="00655363">
        <w:rPr>
          <w:sz w:val="24"/>
        </w:rPr>
        <w:t xml:space="preserve">policy makers at NHS Digital, not by </w:t>
      </w:r>
      <w:r w:rsidR="00886399">
        <w:rPr>
          <w:sz w:val="24"/>
        </w:rPr>
        <w:t xml:space="preserve">this </w:t>
      </w:r>
      <w:r w:rsidR="00655363" w:rsidRPr="00EE5FD9">
        <w:rPr>
          <w:sz w:val="24"/>
        </w:rPr>
        <w:t>Practice.</w:t>
      </w:r>
      <w:r w:rsidR="00CC39FA">
        <w:rPr>
          <w:sz w:val="2"/>
          <w:szCs w:val="2"/>
        </w:rPr>
        <w:br/>
      </w:r>
      <w:r w:rsidR="00CC39FA">
        <w:rPr>
          <w:sz w:val="2"/>
          <w:szCs w:val="2"/>
        </w:rPr>
        <w:br/>
      </w:r>
      <w:r w:rsidR="00CC39FA">
        <w:rPr>
          <w:sz w:val="2"/>
          <w:szCs w:val="2"/>
        </w:rPr>
        <w:br/>
      </w:r>
      <w:r w:rsidR="00CC39FA">
        <w:rPr>
          <w:sz w:val="2"/>
          <w:szCs w:val="2"/>
        </w:rPr>
        <w:br/>
      </w:r>
      <w:r w:rsidR="00CC39FA">
        <w:rPr>
          <w:sz w:val="2"/>
          <w:szCs w:val="2"/>
        </w:rPr>
        <w:br/>
      </w:r>
      <w:r w:rsidR="00CC39FA">
        <w:rPr>
          <w:sz w:val="2"/>
          <w:szCs w:val="2"/>
        </w:rPr>
        <w:br/>
        <w:t xml:space="preserve"> </w:t>
      </w:r>
      <w:r w:rsidR="00227556"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183662" w14:textId="77777777" w:rsidR="00001E66" w:rsidRPr="00227556" w:rsidRDefault="00227556" w:rsidP="00227556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  <w:r w:rsidR="00964E80">
        <w:rPr>
          <w:sz w:val="24"/>
        </w:rPr>
        <w:t>Please be aware that y</w:t>
      </w:r>
      <w:r w:rsidR="00CF3A46">
        <w:rPr>
          <w:sz w:val="24"/>
        </w:rPr>
        <w:t>our online</w:t>
      </w:r>
      <w:r w:rsidR="00D3721E" w:rsidRPr="0040035C">
        <w:rPr>
          <w:sz w:val="24"/>
        </w:rPr>
        <w:t xml:space="preserve"> record</w:t>
      </w:r>
      <w:r w:rsidR="00CF3A46">
        <w:rPr>
          <w:sz w:val="24"/>
        </w:rPr>
        <w:t>s</w:t>
      </w:r>
      <w:r w:rsidR="00D3721E" w:rsidRPr="0040035C">
        <w:rPr>
          <w:sz w:val="24"/>
        </w:rPr>
        <w:t xml:space="preserve"> may contain </w:t>
      </w:r>
      <w:r w:rsidR="00CF3A46">
        <w:rPr>
          <w:sz w:val="24"/>
        </w:rPr>
        <w:t>details</w:t>
      </w:r>
      <w:r w:rsidR="00D3721E" w:rsidRPr="0040035C">
        <w:rPr>
          <w:sz w:val="24"/>
        </w:rPr>
        <w:t xml:space="preserve"> </w:t>
      </w:r>
      <w:r w:rsidR="00CF3A46">
        <w:rPr>
          <w:sz w:val="24"/>
        </w:rPr>
        <w:t>from</w:t>
      </w:r>
      <w:r w:rsidR="00204A49">
        <w:rPr>
          <w:sz w:val="24"/>
        </w:rPr>
        <w:t xml:space="preserve"> past medical history that you may have forgotten about</w:t>
      </w:r>
      <w:r w:rsidR="00D3721E" w:rsidRPr="0040035C">
        <w:rPr>
          <w:sz w:val="24"/>
        </w:rPr>
        <w:t xml:space="preserve">. It may contain information </w:t>
      </w:r>
      <w:r w:rsidR="00655363">
        <w:rPr>
          <w:sz w:val="24"/>
        </w:rPr>
        <w:t>which refers to</w:t>
      </w:r>
      <w:r w:rsidR="008B296B" w:rsidRPr="0040035C">
        <w:rPr>
          <w:sz w:val="24"/>
        </w:rPr>
        <w:t xml:space="preserve"> abnormal test results</w:t>
      </w:r>
      <w:r w:rsidR="00655363">
        <w:rPr>
          <w:sz w:val="24"/>
        </w:rPr>
        <w:t xml:space="preserve"> and y</w:t>
      </w:r>
      <w:r w:rsidR="00D3721E" w:rsidRPr="0040035C">
        <w:rPr>
          <w:sz w:val="24"/>
        </w:rPr>
        <w:t>ou may find some</w:t>
      </w:r>
      <w:r w:rsidR="00CF3A46">
        <w:rPr>
          <w:sz w:val="24"/>
        </w:rPr>
        <w:t xml:space="preserve"> of this</w:t>
      </w:r>
      <w:r w:rsidR="00D3721E" w:rsidRPr="0040035C">
        <w:rPr>
          <w:sz w:val="24"/>
        </w:rPr>
        <w:t xml:space="preserve"> information</w:t>
      </w:r>
      <w:r w:rsidR="00CF3A46">
        <w:rPr>
          <w:sz w:val="24"/>
        </w:rPr>
        <w:t xml:space="preserve"> </w:t>
      </w:r>
      <w:r w:rsidR="00D3721E" w:rsidRPr="0040035C">
        <w:rPr>
          <w:sz w:val="24"/>
        </w:rPr>
        <w:t xml:space="preserve">upsetting. </w:t>
      </w:r>
      <w:r w:rsidR="0032399B">
        <w:rPr>
          <w:sz w:val="24"/>
        </w:rPr>
        <w:t>Please remember that t</w:t>
      </w:r>
      <w:r w:rsidR="00001E66" w:rsidRPr="0040035C">
        <w:rPr>
          <w:sz w:val="24"/>
        </w:rPr>
        <w:t xml:space="preserve">he records are </w:t>
      </w:r>
      <w:r w:rsidR="0032399B">
        <w:rPr>
          <w:sz w:val="24"/>
        </w:rPr>
        <w:t xml:space="preserve">often </w:t>
      </w:r>
      <w:r w:rsidR="00001E66" w:rsidRPr="0040035C">
        <w:rPr>
          <w:sz w:val="24"/>
        </w:rPr>
        <w:t xml:space="preserve">written using </w:t>
      </w:r>
      <w:r w:rsidR="0032399B">
        <w:rPr>
          <w:sz w:val="24"/>
        </w:rPr>
        <w:t xml:space="preserve">technical medical terms as this helps </w:t>
      </w:r>
      <w:r w:rsidR="00490E86" w:rsidRPr="0040035C">
        <w:rPr>
          <w:sz w:val="24"/>
        </w:rPr>
        <w:t xml:space="preserve">clinical professionals </w:t>
      </w:r>
      <w:r w:rsidR="0032399B">
        <w:rPr>
          <w:sz w:val="24"/>
        </w:rPr>
        <w:t>to communicate clearly and quickly</w:t>
      </w:r>
      <w:r w:rsidR="00EA3CDA">
        <w:rPr>
          <w:sz w:val="24"/>
        </w:rPr>
        <w:t xml:space="preserve"> about your healthcare</w:t>
      </w:r>
      <w:r w:rsidR="00001E66" w:rsidRPr="0040035C">
        <w:rPr>
          <w:sz w:val="24"/>
        </w:rPr>
        <w:t>.</w:t>
      </w:r>
      <w:r w:rsidR="0032399B">
        <w:rPr>
          <w:sz w:val="24"/>
        </w:rPr>
        <w:t xml:space="preserve"> If there is anything in your record that you do not understa</w:t>
      </w:r>
      <w:r w:rsidR="00CF3A46">
        <w:rPr>
          <w:sz w:val="24"/>
        </w:rPr>
        <w:t>nd, please contact the Practice either by phone, in person or in writing.</w:t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14:paraId="2FEB0400" w14:textId="77777777" w:rsidR="00001E66" w:rsidRPr="0040035C" w:rsidRDefault="00227556" w:rsidP="00227556">
      <w:pPr>
        <w:pStyle w:val="ListParagraph"/>
        <w:ind w:left="0"/>
        <w:rPr>
          <w:sz w:val="4"/>
        </w:rPr>
      </w:pPr>
      <w:r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548E4" w14:textId="77777777" w:rsidR="00227556" w:rsidRPr="00227556" w:rsidRDefault="00227556" w:rsidP="00160D57">
      <w:pPr>
        <w:rPr>
          <w:b/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 w:rsidR="00D3721E" w:rsidRPr="0040035C">
        <w:rPr>
          <w:sz w:val="24"/>
        </w:rPr>
        <w:t>If you find something in your record that does not rel</w:t>
      </w:r>
      <w:r w:rsidR="006D21E8">
        <w:rPr>
          <w:sz w:val="24"/>
        </w:rPr>
        <w:t>ate to you or you find any</w:t>
      </w:r>
      <w:r w:rsidR="00D3721E" w:rsidRPr="0040035C">
        <w:rPr>
          <w:sz w:val="24"/>
        </w:rPr>
        <w:t xml:space="preserve"> errors</w:t>
      </w:r>
      <w:r w:rsidR="006D21E8">
        <w:rPr>
          <w:sz w:val="24"/>
        </w:rPr>
        <w:t xml:space="preserve"> in your medical records</w:t>
      </w:r>
      <w:r w:rsidR="00D3721E" w:rsidRPr="0040035C">
        <w:rPr>
          <w:sz w:val="24"/>
        </w:rPr>
        <w:t>, please contact t</w:t>
      </w:r>
      <w:r w:rsidR="00F76F05">
        <w:rPr>
          <w:sz w:val="24"/>
        </w:rPr>
        <w:t xml:space="preserve">he practice as soon as </w:t>
      </w:r>
      <w:r w:rsidR="00CF3A46">
        <w:rPr>
          <w:sz w:val="24"/>
        </w:rPr>
        <w:t>you are able to</w:t>
      </w:r>
      <w:r w:rsidR="00F76F05">
        <w:rPr>
          <w:sz w:val="24"/>
        </w:rPr>
        <w:t xml:space="preserve">, </w:t>
      </w:r>
      <w:r w:rsidR="00F76F05" w:rsidRPr="00F76F05">
        <w:rPr>
          <w:rFonts w:cs="Calibri"/>
          <w:sz w:val="24"/>
          <w:szCs w:val="20"/>
        </w:rPr>
        <w:t>either by phone, in person or in writing.</w:t>
      </w:r>
      <w:r w:rsidR="00A8736F">
        <w:rPr>
          <w:rFonts w:cs="Calibri"/>
          <w:sz w:val="2"/>
          <w:szCs w:val="2"/>
        </w:rPr>
        <w:br/>
      </w:r>
      <w:r w:rsidR="00A8736F">
        <w:rPr>
          <w:rFonts w:cs="Calibri"/>
          <w:sz w:val="2"/>
          <w:szCs w:val="2"/>
        </w:rPr>
        <w:br/>
      </w:r>
      <w:r w:rsidR="00A8736F">
        <w:rPr>
          <w:rFonts w:cs="Calibri"/>
          <w:sz w:val="2"/>
          <w:szCs w:val="2"/>
        </w:rPr>
        <w:br/>
      </w:r>
      <w:r w:rsidR="00A8736F">
        <w:rPr>
          <w:rFonts w:cs="Calibri"/>
          <w:sz w:val="2"/>
          <w:szCs w:val="2"/>
        </w:rPr>
        <w:br/>
      </w:r>
      <w:r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736F">
        <w:rPr>
          <w:rFonts w:cs="Calibri"/>
          <w:sz w:val="2"/>
          <w:szCs w:val="2"/>
        </w:rPr>
        <w:br/>
      </w:r>
      <w:r w:rsidR="00A8736F">
        <w:rPr>
          <w:rFonts w:cs="Calibri"/>
          <w:sz w:val="2"/>
          <w:szCs w:val="2"/>
        </w:rPr>
        <w:br/>
      </w:r>
      <w:r w:rsidR="00A8736F">
        <w:rPr>
          <w:rFonts w:cs="Calibri"/>
          <w:sz w:val="2"/>
          <w:szCs w:val="2"/>
        </w:rPr>
        <w:br/>
      </w:r>
      <w:r w:rsidR="00EA3CDA">
        <w:rPr>
          <w:sz w:val="2"/>
          <w:szCs w:val="2"/>
        </w:rPr>
        <w:br/>
      </w:r>
      <w:r w:rsidR="00A8736F">
        <w:rPr>
          <w:sz w:val="24"/>
        </w:rPr>
        <w:t xml:space="preserve">If you leave the Practice you </w:t>
      </w:r>
      <w:r w:rsidR="004F2796">
        <w:rPr>
          <w:sz w:val="24"/>
        </w:rPr>
        <w:t>may</w:t>
      </w:r>
      <w:r w:rsidR="00A8736F">
        <w:rPr>
          <w:sz w:val="24"/>
        </w:rPr>
        <w:t xml:space="preserve"> need to register again for online access at your new Practice. </w:t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  <w:r w:rsidR="0032399B">
        <w:rPr>
          <w:sz w:val="2"/>
          <w:szCs w:val="2"/>
        </w:rPr>
        <w:br/>
      </w:r>
      <w:r w:rsidR="0032399B">
        <w:rPr>
          <w:sz w:val="2"/>
          <w:szCs w:val="2"/>
        </w:rPr>
        <w:br/>
      </w:r>
      <w:r w:rsidR="0032399B">
        <w:rPr>
          <w:sz w:val="2"/>
          <w:szCs w:val="2"/>
        </w:rPr>
        <w:br/>
      </w:r>
      <w:r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399B">
        <w:rPr>
          <w:sz w:val="2"/>
          <w:szCs w:val="2"/>
        </w:rPr>
        <w:br/>
      </w:r>
      <w:r w:rsidR="0032399B">
        <w:rPr>
          <w:sz w:val="2"/>
          <w:szCs w:val="2"/>
        </w:rPr>
        <w:br/>
      </w:r>
      <w:r w:rsidR="0032399B">
        <w:rPr>
          <w:sz w:val="2"/>
          <w:szCs w:val="2"/>
        </w:rPr>
        <w:br/>
      </w:r>
      <w:r w:rsidR="00297526" w:rsidRPr="00297526">
        <w:rPr>
          <w:sz w:val="24"/>
        </w:rPr>
        <w:t>The practice will not approve online access if it is deemed this may cause physical and/or m</w:t>
      </w:r>
      <w:r w:rsidR="00EA3CDA">
        <w:rPr>
          <w:sz w:val="24"/>
        </w:rPr>
        <w:t>ental harm to the patient. P</w:t>
      </w:r>
      <w:r w:rsidR="00297526" w:rsidRPr="00297526">
        <w:rPr>
          <w:sz w:val="24"/>
        </w:rPr>
        <w:t>ractice</w:t>
      </w:r>
      <w:r w:rsidR="00EA3CDA">
        <w:rPr>
          <w:sz w:val="24"/>
        </w:rPr>
        <w:t xml:space="preserve"> management</w:t>
      </w:r>
      <w:r w:rsidR="00297526" w:rsidRPr="00297526">
        <w:rPr>
          <w:sz w:val="24"/>
        </w:rPr>
        <w:t xml:space="preserve"> </w:t>
      </w:r>
      <w:r w:rsidR="003F63F0">
        <w:rPr>
          <w:sz w:val="24"/>
        </w:rPr>
        <w:t xml:space="preserve">also </w:t>
      </w:r>
      <w:r w:rsidR="00297526" w:rsidRPr="00297526">
        <w:rPr>
          <w:sz w:val="24"/>
        </w:rPr>
        <w:t>has the right to remove online access to services for anyone that does not use them responsibly.</w:t>
      </w:r>
      <w:r w:rsidR="00415602">
        <w:rPr>
          <w:sz w:val="24"/>
        </w:rPr>
        <w:t xml:space="preserve"> If this happens and you wish to appeal</w:t>
      </w:r>
      <w:r>
        <w:rPr>
          <w:sz w:val="24"/>
        </w:rPr>
        <w:t>,</w:t>
      </w:r>
      <w:r w:rsidR="00415602">
        <w:rPr>
          <w:sz w:val="24"/>
        </w:rPr>
        <w:t xml:space="preserve"> this can be done by contacting the practice in the first instance </w:t>
      </w:r>
      <w:r w:rsidR="00EA3CDA">
        <w:rPr>
          <w:sz w:val="24"/>
        </w:rPr>
        <w:t>by phone, in person or in writing. You can also contact</w:t>
      </w:r>
      <w:r w:rsidR="00415602">
        <w:rPr>
          <w:sz w:val="24"/>
        </w:rPr>
        <w:t xml:space="preserve"> the Information Commissioners Office online or by phone on 0303 123 1113.</w:t>
      </w:r>
      <w:r>
        <w:rPr>
          <w:sz w:val="2"/>
          <w:szCs w:val="2"/>
        </w:rPr>
        <w:br/>
      </w:r>
      <w:r w:rsidR="003525C9">
        <w:rPr>
          <w:sz w:val="2"/>
          <w:szCs w:val="2"/>
        </w:rPr>
        <w:br/>
      </w:r>
      <w:r w:rsidR="003525C9">
        <w:rPr>
          <w:sz w:val="2"/>
          <w:szCs w:val="2"/>
        </w:rPr>
        <w:br/>
      </w:r>
      <w:r w:rsidR="003525C9">
        <w:rPr>
          <w:sz w:val="2"/>
          <w:szCs w:val="2"/>
        </w:rPr>
        <w:br/>
      </w:r>
      <w:r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25C9">
        <w:rPr>
          <w:sz w:val="2"/>
          <w:szCs w:val="2"/>
        </w:rPr>
        <w:br/>
      </w:r>
      <w:r w:rsidR="003525C9">
        <w:rPr>
          <w:sz w:val="2"/>
          <w:szCs w:val="2"/>
        </w:rPr>
        <w:br/>
      </w:r>
      <w:r w:rsidR="003525C9">
        <w:rPr>
          <w:sz w:val="2"/>
          <w:szCs w:val="2"/>
        </w:rPr>
        <w:br/>
      </w:r>
      <w:r w:rsidR="003525C9">
        <w:rPr>
          <w:sz w:val="2"/>
          <w:szCs w:val="2"/>
        </w:rPr>
        <w:br/>
      </w:r>
      <w:r w:rsidR="003525C9">
        <w:rPr>
          <w:sz w:val="24"/>
        </w:rPr>
        <w:t>If you have any doubts about registering for online access or i</w:t>
      </w:r>
      <w:r w:rsidR="003525C9" w:rsidRPr="00297526">
        <w:rPr>
          <w:sz w:val="24"/>
        </w:rPr>
        <w:t xml:space="preserve">f you are worried that you may be put under pressure to </w:t>
      </w:r>
      <w:r w:rsidR="003525C9">
        <w:rPr>
          <w:sz w:val="24"/>
        </w:rPr>
        <w:t>reveal details from your medical</w:t>
      </w:r>
      <w:r w:rsidR="003525C9" w:rsidRPr="00297526">
        <w:rPr>
          <w:sz w:val="24"/>
        </w:rPr>
        <w:t xml:space="preserve"> record to someone </w:t>
      </w:r>
      <w:r w:rsidR="003525C9">
        <w:rPr>
          <w:sz w:val="24"/>
        </w:rPr>
        <w:t xml:space="preserve">else </w:t>
      </w:r>
      <w:r w:rsidR="003525C9" w:rsidRPr="00297526">
        <w:rPr>
          <w:sz w:val="24"/>
        </w:rPr>
        <w:t xml:space="preserve">against your will, we would </w:t>
      </w:r>
      <w:r w:rsidR="003525C9">
        <w:rPr>
          <w:sz w:val="24"/>
        </w:rPr>
        <w:t>strongly advise</w:t>
      </w:r>
      <w:r w:rsidR="003525C9" w:rsidRPr="00297526">
        <w:rPr>
          <w:sz w:val="24"/>
        </w:rPr>
        <w:t xml:space="preserve"> that you do not</w:t>
      </w:r>
      <w:r w:rsidR="003525C9">
        <w:rPr>
          <w:sz w:val="24"/>
        </w:rPr>
        <w:t xml:space="preserve"> register for this service. </w:t>
      </w:r>
      <w:r w:rsidR="003525C9">
        <w:rPr>
          <w:sz w:val="2"/>
          <w:szCs w:val="2"/>
        </w:rPr>
        <w:t xml:space="preserve">    </w:t>
      </w:r>
      <w:r w:rsidR="00606D95" w:rsidRPr="003525C9">
        <w:rPr>
          <w:b/>
          <w:sz w:val="24"/>
        </w:rPr>
        <w:t>If you have any questions relating</w:t>
      </w:r>
      <w:r w:rsidR="003525C9" w:rsidRPr="003525C9">
        <w:rPr>
          <w:b/>
          <w:sz w:val="24"/>
        </w:rPr>
        <w:t xml:space="preserve"> to this</w:t>
      </w:r>
      <w:r w:rsidR="00606D95" w:rsidRPr="003525C9">
        <w:rPr>
          <w:b/>
          <w:sz w:val="24"/>
        </w:rPr>
        <w:t xml:space="preserve"> application please contact the practice.</w:t>
      </w:r>
      <w:r>
        <w:rPr>
          <w:b/>
          <w:sz w:val="2"/>
          <w:szCs w:val="2"/>
        </w:rPr>
        <w:br/>
      </w:r>
      <w:r>
        <w:rPr>
          <w:b/>
          <w:sz w:val="2"/>
          <w:szCs w:val="2"/>
        </w:rPr>
        <w:br/>
      </w:r>
      <w:r>
        <w:rPr>
          <w:b/>
          <w:sz w:val="2"/>
          <w:szCs w:val="2"/>
        </w:rPr>
        <w:br/>
      </w:r>
    </w:p>
    <w:p w14:paraId="73CA4B4F" w14:textId="28EF5E49" w:rsidR="00980D2B" w:rsidRPr="00703913" w:rsidRDefault="00FD2C00" w:rsidP="00EE6745">
      <w:pPr>
        <w:jc w:val="right"/>
      </w:pPr>
      <w:r>
        <w:rPr>
          <w:noProof/>
        </w:rPr>
        <w:drawing>
          <wp:inline distT="0" distB="0" distL="0" distR="0" wp14:anchorId="2A4024F7" wp14:editId="34413EA8">
            <wp:extent cx="887095" cy="354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D2B" w:rsidRPr="00703913" w:rsidSect="001C1CF5">
      <w:footerReference w:type="default" r:id="rId8"/>
      <w:footerReference w:type="first" r:id="rId9"/>
      <w:pgSz w:w="12240" w:h="15840"/>
      <w:pgMar w:top="113" w:right="397" w:bottom="284" w:left="39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4F6F" w14:textId="77777777" w:rsidR="00C37DFB" w:rsidRDefault="00C37DFB" w:rsidP="00C10E60">
      <w:r>
        <w:separator/>
      </w:r>
    </w:p>
    <w:p w14:paraId="27404C16" w14:textId="77777777" w:rsidR="00C37DFB" w:rsidRDefault="00C37DFB" w:rsidP="00C10E60"/>
  </w:endnote>
  <w:endnote w:type="continuationSeparator" w:id="0">
    <w:p w14:paraId="528D40A5" w14:textId="77777777" w:rsidR="00C37DFB" w:rsidRDefault="00C37DFB" w:rsidP="00C10E60">
      <w:r>
        <w:continuationSeparator/>
      </w:r>
    </w:p>
    <w:p w14:paraId="0FF5E5B1" w14:textId="77777777" w:rsidR="00C37DFB" w:rsidRDefault="00C37DFB" w:rsidP="00C10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0789" w14:textId="77777777" w:rsidR="006F3C00" w:rsidRPr="006F3C00" w:rsidRDefault="00703913" w:rsidP="006F3C00">
    <w:pPr>
      <w:pStyle w:val="Footer"/>
      <w:jc w:val="right"/>
      <w:rPr>
        <w:i/>
        <w:color w:val="2E74B5"/>
      </w:rPr>
    </w:pPr>
    <w:r>
      <w:rPr>
        <w:i/>
        <w:color w:val="2E74B5"/>
      </w:rPr>
      <w:t>Version 10</w:t>
    </w:r>
    <w:r w:rsidR="00B85BF5">
      <w:rPr>
        <w:i/>
        <w:color w:val="2E74B5"/>
      </w:rPr>
      <w:t>0720</w:t>
    </w:r>
    <w:r w:rsidR="006F3C00" w:rsidRPr="006F3C00">
      <w:rPr>
        <w:i/>
        <w:color w:val="2E74B5"/>
      </w:rPr>
      <w:t>23</w:t>
    </w:r>
  </w:p>
  <w:p w14:paraId="5FDC18BD" w14:textId="77777777" w:rsidR="006F3C00" w:rsidRDefault="006F3C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20F5" w14:textId="77777777" w:rsidR="006F3C00" w:rsidRPr="006F3C00" w:rsidRDefault="00703913" w:rsidP="006F3C00">
    <w:pPr>
      <w:pStyle w:val="Footer"/>
      <w:jc w:val="right"/>
      <w:rPr>
        <w:i/>
        <w:color w:val="2E74B5"/>
      </w:rPr>
    </w:pPr>
    <w:r>
      <w:rPr>
        <w:i/>
        <w:color w:val="2E74B5"/>
      </w:rPr>
      <w:t>Version 10</w:t>
    </w:r>
    <w:r w:rsidR="00B85BF5">
      <w:rPr>
        <w:i/>
        <w:color w:val="2E74B5"/>
      </w:rPr>
      <w:t>0720</w:t>
    </w:r>
    <w:r w:rsidR="006F3C00" w:rsidRPr="006F3C00">
      <w:rPr>
        <w:i/>
        <w:color w:val="2E74B5"/>
      </w:rPr>
      <w:t>23</w:t>
    </w:r>
  </w:p>
  <w:p w14:paraId="717B4213" w14:textId="77777777" w:rsidR="006F3C00" w:rsidRDefault="006F3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FE5CA" w14:textId="77777777" w:rsidR="00C37DFB" w:rsidRDefault="00C37DFB" w:rsidP="00C10E60">
      <w:r>
        <w:separator/>
      </w:r>
    </w:p>
    <w:p w14:paraId="354F5EE9" w14:textId="77777777" w:rsidR="00C37DFB" w:rsidRDefault="00C37DFB" w:rsidP="00C10E60"/>
  </w:footnote>
  <w:footnote w:type="continuationSeparator" w:id="0">
    <w:p w14:paraId="24C4B133" w14:textId="77777777" w:rsidR="00C37DFB" w:rsidRDefault="00C37DFB" w:rsidP="00C10E60">
      <w:r>
        <w:continuationSeparator/>
      </w:r>
    </w:p>
    <w:p w14:paraId="28CEBC75" w14:textId="77777777" w:rsidR="00C37DFB" w:rsidRDefault="00C37DFB" w:rsidP="00C10E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082"/>
    <w:multiLevelType w:val="hybridMultilevel"/>
    <w:tmpl w:val="5DE0C04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24"/>
    <w:multiLevelType w:val="hybridMultilevel"/>
    <w:tmpl w:val="7F0086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D184B"/>
    <w:multiLevelType w:val="hybridMultilevel"/>
    <w:tmpl w:val="4B160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E229A"/>
    <w:multiLevelType w:val="hybridMultilevel"/>
    <w:tmpl w:val="FA5AE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750ED"/>
    <w:multiLevelType w:val="hybridMultilevel"/>
    <w:tmpl w:val="D4D6C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363D8"/>
    <w:multiLevelType w:val="hybridMultilevel"/>
    <w:tmpl w:val="C2F6C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3FEA"/>
    <w:multiLevelType w:val="hybridMultilevel"/>
    <w:tmpl w:val="8D5EC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4ED6"/>
    <w:multiLevelType w:val="hybridMultilevel"/>
    <w:tmpl w:val="5ED8F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505B7"/>
    <w:multiLevelType w:val="hybridMultilevel"/>
    <w:tmpl w:val="C9264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D4667"/>
    <w:multiLevelType w:val="hybridMultilevel"/>
    <w:tmpl w:val="92EA9BD6"/>
    <w:lvl w:ilvl="0" w:tplc="B02632F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7" w:hanging="360"/>
      </w:pPr>
    </w:lvl>
    <w:lvl w:ilvl="2" w:tplc="0809001B" w:tentative="1">
      <w:start w:val="1"/>
      <w:numFmt w:val="lowerRoman"/>
      <w:lvlText w:val="%3."/>
      <w:lvlJc w:val="right"/>
      <w:pPr>
        <w:ind w:left="1947" w:hanging="180"/>
      </w:pPr>
    </w:lvl>
    <w:lvl w:ilvl="3" w:tplc="0809000F" w:tentative="1">
      <w:start w:val="1"/>
      <w:numFmt w:val="decimal"/>
      <w:lvlText w:val="%4."/>
      <w:lvlJc w:val="left"/>
      <w:pPr>
        <w:ind w:left="2667" w:hanging="360"/>
      </w:pPr>
    </w:lvl>
    <w:lvl w:ilvl="4" w:tplc="08090019" w:tentative="1">
      <w:start w:val="1"/>
      <w:numFmt w:val="lowerLetter"/>
      <w:lvlText w:val="%5."/>
      <w:lvlJc w:val="left"/>
      <w:pPr>
        <w:ind w:left="3387" w:hanging="360"/>
      </w:pPr>
    </w:lvl>
    <w:lvl w:ilvl="5" w:tplc="0809001B" w:tentative="1">
      <w:start w:val="1"/>
      <w:numFmt w:val="lowerRoman"/>
      <w:lvlText w:val="%6."/>
      <w:lvlJc w:val="right"/>
      <w:pPr>
        <w:ind w:left="4107" w:hanging="180"/>
      </w:pPr>
    </w:lvl>
    <w:lvl w:ilvl="6" w:tplc="0809000F" w:tentative="1">
      <w:start w:val="1"/>
      <w:numFmt w:val="decimal"/>
      <w:lvlText w:val="%7."/>
      <w:lvlJc w:val="left"/>
      <w:pPr>
        <w:ind w:left="4827" w:hanging="360"/>
      </w:pPr>
    </w:lvl>
    <w:lvl w:ilvl="7" w:tplc="08090019" w:tentative="1">
      <w:start w:val="1"/>
      <w:numFmt w:val="lowerLetter"/>
      <w:lvlText w:val="%8."/>
      <w:lvlJc w:val="left"/>
      <w:pPr>
        <w:ind w:left="5547" w:hanging="360"/>
      </w:pPr>
    </w:lvl>
    <w:lvl w:ilvl="8" w:tplc="08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0" w15:restartNumberingAfterBreak="0">
    <w:nsid w:val="44CD1CE1"/>
    <w:multiLevelType w:val="hybridMultilevel"/>
    <w:tmpl w:val="12DAA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5695B"/>
    <w:multiLevelType w:val="hybridMultilevel"/>
    <w:tmpl w:val="12244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72CA0"/>
    <w:multiLevelType w:val="hybridMultilevel"/>
    <w:tmpl w:val="83943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63122"/>
    <w:multiLevelType w:val="hybridMultilevel"/>
    <w:tmpl w:val="2D687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F1686"/>
    <w:multiLevelType w:val="hybridMultilevel"/>
    <w:tmpl w:val="6F72C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C6639"/>
    <w:multiLevelType w:val="hybridMultilevel"/>
    <w:tmpl w:val="29003000"/>
    <w:lvl w:ilvl="0" w:tplc="5C907E1A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7" w:hanging="360"/>
      </w:pPr>
    </w:lvl>
    <w:lvl w:ilvl="2" w:tplc="0809001B" w:tentative="1">
      <w:start w:val="1"/>
      <w:numFmt w:val="lowerRoman"/>
      <w:lvlText w:val="%3."/>
      <w:lvlJc w:val="right"/>
      <w:pPr>
        <w:ind w:left="1947" w:hanging="180"/>
      </w:pPr>
    </w:lvl>
    <w:lvl w:ilvl="3" w:tplc="0809000F" w:tentative="1">
      <w:start w:val="1"/>
      <w:numFmt w:val="decimal"/>
      <w:lvlText w:val="%4."/>
      <w:lvlJc w:val="left"/>
      <w:pPr>
        <w:ind w:left="2667" w:hanging="360"/>
      </w:pPr>
    </w:lvl>
    <w:lvl w:ilvl="4" w:tplc="08090019" w:tentative="1">
      <w:start w:val="1"/>
      <w:numFmt w:val="lowerLetter"/>
      <w:lvlText w:val="%5."/>
      <w:lvlJc w:val="left"/>
      <w:pPr>
        <w:ind w:left="3387" w:hanging="360"/>
      </w:pPr>
    </w:lvl>
    <w:lvl w:ilvl="5" w:tplc="0809001B" w:tentative="1">
      <w:start w:val="1"/>
      <w:numFmt w:val="lowerRoman"/>
      <w:lvlText w:val="%6."/>
      <w:lvlJc w:val="right"/>
      <w:pPr>
        <w:ind w:left="4107" w:hanging="180"/>
      </w:pPr>
    </w:lvl>
    <w:lvl w:ilvl="6" w:tplc="0809000F" w:tentative="1">
      <w:start w:val="1"/>
      <w:numFmt w:val="decimal"/>
      <w:lvlText w:val="%7."/>
      <w:lvlJc w:val="left"/>
      <w:pPr>
        <w:ind w:left="4827" w:hanging="360"/>
      </w:pPr>
    </w:lvl>
    <w:lvl w:ilvl="7" w:tplc="08090019" w:tentative="1">
      <w:start w:val="1"/>
      <w:numFmt w:val="lowerLetter"/>
      <w:lvlText w:val="%8."/>
      <w:lvlJc w:val="left"/>
      <w:pPr>
        <w:ind w:left="5547" w:hanging="360"/>
      </w:pPr>
    </w:lvl>
    <w:lvl w:ilvl="8" w:tplc="08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62093D25"/>
    <w:multiLevelType w:val="hybridMultilevel"/>
    <w:tmpl w:val="02E68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A0BD5"/>
    <w:multiLevelType w:val="hybridMultilevel"/>
    <w:tmpl w:val="1166BD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867A5"/>
    <w:multiLevelType w:val="hybridMultilevel"/>
    <w:tmpl w:val="C510B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394733">
    <w:abstractNumId w:val="13"/>
  </w:num>
  <w:num w:numId="2" w16cid:durableId="169832627">
    <w:abstractNumId w:val="0"/>
  </w:num>
  <w:num w:numId="3" w16cid:durableId="1137646508">
    <w:abstractNumId w:val="8"/>
  </w:num>
  <w:num w:numId="4" w16cid:durableId="1191184744">
    <w:abstractNumId w:val="15"/>
  </w:num>
  <w:num w:numId="5" w16cid:durableId="439565030">
    <w:abstractNumId w:val="9"/>
  </w:num>
  <w:num w:numId="6" w16cid:durableId="1291135583">
    <w:abstractNumId w:val="17"/>
  </w:num>
  <w:num w:numId="7" w16cid:durableId="1067604541">
    <w:abstractNumId w:val="5"/>
  </w:num>
  <w:num w:numId="8" w16cid:durableId="702679881">
    <w:abstractNumId w:val="3"/>
  </w:num>
  <w:num w:numId="9" w16cid:durableId="799766069">
    <w:abstractNumId w:val="1"/>
  </w:num>
  <w:num w:numId="10" w16cid:durableId="864557613">
    <w:abstractNumId w:val="6"/>
  </w:num>
  <w:num w:numId="11" w16cid:durableId="1720592962">
    <w:abstractNumId w:val="4"/>
  </w:num>
  <w:num w:numId="12" w16cid:durableId="1751191596">
    <w:abstractNumId w:val="2"/>
  </w:num>
  <w:num w:numId="13" w16cid:durableId="177501586">
    <w:abstractNumId w:val="12"/>
  </w:num>
  <w:num w:numId="14" w16cid:durableId="1146170304">
    <w:abstractNumId w:val="14"/>
  </w:num>
  <w:num w:numId="15" w16cid:durableId="390809333">
    <w:abstractNumId w:val="16"/>
  </w:num>
  <w:num w:numId="16" w16cid:durableId="1536314350">
    <w:abstractNumId w:val="7"/>
  </w:num>
  <w:num w:numId="17" w16cid:durableId="500197792">
    <w:abstractNumId w:val="10"/>
  </w:num>
  <w:num w:numId="18" w16cid:durableId="2131631750">
    <w:abstractNumId w:val="18"/>
  </w:num>
  <w:num w:numId="19" w16cid:durableId="5580579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34"/>
    <w:rsid w:val="00001E66"/>
    <w:rsid w:val="00006FD0"/>
    <w:rsid w:val="00011EAC"/>
    <w:rsid w:val="00015898"/>
    <w:rsid w:val="000247B3"/>
    <w:rsid w:val="00024910"/>
    <w:rsid w:val="000258D5"/>
    <w:rsid w:val="00033E8C"/>
    <w:rsid w:val="00036C11"/>
    <w:rsid w:val="0004595C"/>
    <w:rsid w:val="00057860"/>
    <w:rsid w:val="00075AC9"/>
    <w:rsid w:val="00086293"/>
    <w:rsid w:val="0008685A"/>
    <w:rsid w:val="000B50C6"/>
    <w:rsid w:val="000D1ECB"/>
    <w:rsid w:val="000D361F"/>
    <w:rsid w:val="000E6499"/>
    <w:rsid w:val="00100533"/>
    <w:rsid w:val="00113D67"/>
    <w:rsid w:val="00136B31"/>
    <w:rsid w:val="00145C83"/>
    <w:rsid w:val="0015021A"/>
    <w:rsid w:val="00160D57"/>
    <w:rsid w:val="001613A6"/>
    <w:rsid w:val="00167B67"/>
    <w:rsid w:val="00177D3B"/>
    <w:rsid w:val="00191D31"/>
    <w:rsid w:val="001A0052"/>
    <w:rsid w:val="001A2850"/>
    <w:rsid w:val="001C1CF5"/>
    <w:rsid w:val="001E5457"/>
    <w:rsid w:val="001E6CC3"/>
    <w:rsid w:val="001E7A33"/>
    <w:rsid w:val="001F3715"/>
    <w:rsid w:val="001F4AE7"/>
    <w:rsid w:val="00200ABB"/>
    <w:rsid w:val="00204A49"/>
    <w:rsid w:val="002069EA"/>
    <w:rsid w:val="00225B5A"/>
    <w:rsid w:val="00227556"/>
    <w:rsid w:val="00230BF2"/>
    <w:rsid w:val="00235B87"/>
    <w:rsid w:val="00276CED"/>
    <w:rsid w:val="00280580"/>
    <w:rsid w:val="00297526"/>
    <w:rsid w:val="002B7161"/>
    <w:rsid w:val="002E2577"/>
    <w:rsid w:val="00302669"/>
    <w:rsid w:val="003028B4"/>
    <w:rsid w:val="0030711B"/>
    <w:rsid w:val="00312125"/>
    <w:rsid w:val="0032339A"/>
    <w:rsid w:val="0032399B"/>
    <w:rsid w:val="003404B7"/>
    <w:rsid w:val="00343766"/>
    <w:rsid w:val="00345E2D"/>
    <w:rsid w:val="003525C9"/>
    <w:rsid w:val="003551DB"/>
    <w:rsid w:val="0036212E"/>
    <w:rsid w:val="00391331"/>
    <w:rsid w:val="003A640C"/>
    <w:rsid w:val="003B45FA"/>
    <w:rsid w:val="003C1F4D"/>
    <w:rsid w:val="003E2495"/>
    <w:rsid w:val="003E29B4"/>
    <w:rsid w:val="003E355A"/>
    <w:rsid w:val="003F63F0"/>
    <w:rsid w:val="003F7110"/>
    <w:rsid w:val="0040035C"/>
    <w:rsid w:val="004133A6"/>
    <w:rsid w:val="00415602"/>
    <w:rsid w:val="00427589"/>
    <w:rsid w:val="00437962"/>
    <w:rsid w:val="0044006A"/>
    <w:rsid w:val="004444C6"/>
    <w:rsid w:val="00461375"/>
    <w:rsid w:val="00472D67"/>
    <w:rsid w:val="00480BA9"/>
    <w:rsid w:val="00490E86"/>
    <w:rsid w:val="00492E56"/>
    <w:rsid w:val="00495B28"/>
    <w:rsid w:val="004A0684"/>
    <w:rsid w:val="004D555A"/>
    <w:rsid w:val="004F2796"/>
    <w:rsid w:val="004F2B56"/>
    <w:rsid w:val="005126B1"/>
    <w:rsid w:val="0051675D"/>
    <w:rsid w:val="00556785"/>
    <w:rsid w:val="00574822"/>
    <w:rsid w:val="00583AA8"/>
    <w:rsid w:val="00591A69"/>
    <w:rsid w:val="005958C7"/>
    <w:rsid w:val="005B483E"/>
    <w:rsid w:val="005B7C90"/>
    <w:rsid w:val="005C145B"/>
    <w:rsid w:val="005C5165"/>
    <w:rsid w:val="005C568D"/>
    <w:rsid w:val="005C6F08"/>
    <w:rsid w:val="005D1F88"/>
    <w:rsid w:val="005D39FE"/>
    <w:rsid w:val="005F2330"/>
    <w:rsid w:val="00600881"/>
    <w:rsid w:val="00605284"/>
    <w:rsid w:val="00606D95"/>
    <w:rsid w:val="00612107"/>
    <w:rsid w:val="00631506"/>
    <w:rsid w:val="006335D4"/>
    <w:rsid w:val="00633C2F"/>
    <w:rsid w:val="0065130E"/>
    <w:rsid w:val="00652D1A"/>
    <w:rsid w:val="00655363"/>
    <w:rsid w:val="006643B1"/>
    <w:rsid w:val="0066547A"/>
    <w:rsid w:val="00671169"/>
    <w:rsid w:val="006A0229"/>
    <w:rsid w:val="006A0A5C"/>
    <w:rsid w:val="006B4AEF"/>
    <w:rsid w:val="006C1CDF"/>
    <w:rsid w:val="006C60B7"/>
    <w:rsid w:val="006D21E8"/>
    <w:rsid w:val="006D5C09"/>
    <w:rsid w:val="006E45BF"/>
    <w:rsid w:val="006E548B"/>
    <w:rsid w:val="006F3C00"/>
    <w:rsid w:val="00703913"/>
    <w:rsid w:val="00704044"/>
    <w:rsid w:val="00704D19"/>
    <w:rsid w:val="0071391B"/>
    <w:rsid w:val="00714415"/>
    <w:rsid w:val="00723DEA"/>
    <w:rsid w:val="007309AC"/>
    <w:rsid w:val="00735896"/>
    <w:rsid w:val="00752394"/>
    <w:rsid w:val="0076501C"/>
    <w:rsid w:val="00787F63"/>
    <w:rsid w:val="007B66D9"/>
    <w:rsid w:val="007B7E7A"/>
    <w:rsid w:val="007C48F2"/>
    <w:rsid w:val="007D2CB9"/>
    <w:rsid w:val="007F6070"/>
    <w:rsid w:val="00800257"/>
    <w:rsid w:val="00800A5F"/>
    <w:rsid w:val="00805887"/>
    <w:rsid w:val="00807222"/>
    <w:rsid w:val="008510BC"/>
    <w:rsid w:val="00874FD8"/>
    <w:rsid w:val="0088144D"/>
    <w:rsid w:val="00886399"/>
    <w:rsid w:val="00890558"/>
    <w:rsid w:val="008A3823"/>
    <w:rsid w:val="008B296B"/>
    <w:rsid w:val="008D4C05"/>
    <w:rsid w:val="008E5160"/>
    <w:rsid w:val="008F387D"/>
    <w:rsid w:val="008F5E88"/>
    <w:rsid w:val="00937AA7"/>
    <w:rsid w:val="00944DB5"/>
    <w:rsid w:val="00953893"/>
    <w:rsid w:val="00954CA8"/>
    <w:rsid w:val="00954F11"/>
    <w:rsid w:val="00964E80"/>
    <w:rsid w:val="00966AD5"/>
    <w:rsid w:val="00967506"/>
    <w:rsid w:val="009808E5"/>
    <w:rsid w:val="00980D2B"/>
    <w:rsid w:val="00987B07"/>
    <w:rsid w:val="00992BEE"/>
    <w:rsid w:val="0099347D"/>
    <w:rsid w:val="009A0FDA"/>
    <w:rsid w:val="009A43FD"/>
    <w:rsid w:val="009A5826"/>
    <w:rsid w:val="009B0040"/>
    <w:rsid w:val="009B49D3"/>
    <w:rsid w:val="009B7084"/>
    <w:rsid w:val="009E65DD"/>
    <w:rsid w:val="009F2D70"/>
    <w:rsid w:val="009F7A92"/>
    <w:rsid w:val="00A03045"/>
    <w:rsid w:val="00A04E2C"/>
    <w:rsid w:val="00A31BCF"/>
    <w:rsid w:val="00A57B75"/>
    <w:rsid w:val="00A81BCF"/>
    <w:rsid w:val="00A8736F"/>
    <w:rsid w:val="00A95F64"/>
    <w:rsid w:val="00A96B06"/>
    <w:rsid w:val="00AB4395"/>
    <w:rsid w:val="00AC18B8"/>
    <w:rsid w:val="00AE2B44"/>
    <w:rsid w:val="00AE3B55"/>
    <w:rsid w:val="00AE5FC8"/>
    <w:rsid w:val="00AE687A"/>
    <w:rsid w:val="00AF4C29"/>
    <w:rsid w:val="00B04127"/>
    <w:rsid w:val="00B05286"/>
    <w:rsid w:val="00B0711B"/>
    <w:rsid w:val="00B20045"/>
    <w:rsid w:val="00B215B5"/>
    <w:rsid w:val="00B473EC"/>
    <w:rsid w:val="00B70905"/>
    <w:rsid w:val="00B85BF5"/>
    <w:rsid w:val="00B86F0C"/>
    <w:rsid w:val="00B95140"/>
    <w:rsid w:val="00BA06D6"/>
    <w:rsid w:val="00BB41EA"/>
    <w:rsid w:val="00BC2BF2"/>
    <w:rsid w:val="00BD0D52"/>
    <w:rsid w:val="00BE25ED"/>
    <w:rsid w:val="00BE667C"/>
    <w:rsid w:val="00BF27EF"/>
    <w:rsid w:val="00BF6E34"/>
    <w:rsid w:val="00C10E60"/>
    <w:rsid w:val="00C11812"/>
    <w:rsid w:val="00C172A6"/>
    <w:rsid w:val="00C224FE"/>
    <w:rsid w:val="00C2691F"/>
    <w:rsid w:val="00C275C7"/>
    <w:rsid w:val="00C3672F"/>
    <w:rsid w:val="00C37DFB"/>
    <w:rsid w:val="00C4797D"/>
    <w:rsid w:val="00C936B2"/>
    <w:rsid w:val="00C96967"/>
    <w:rsid w:val="00CA1527"/>
    <w:rsid w:val="00CA3278"/>
    <w:rsid w:val="00CC39FA"/>
    <w:rsid w:val="00CC764E"/>
    <w:rsid w:val="00CD0E57"/>
    <w:rsid w:val="00CD1F3C"/>
    <w:rsid w:val="00CD6623"/>
    <w:rsid w:val="00CE6467"/>
    <w:rsid w:val="00CF3A46"/>
    <w:rsid w:val="00CF7F7E"/>
    <w:rsid w:val="00D03CD8"/>
    <w:rsid w:val="00D117B4"/>
    <w:rsid w:val="00D157F7"/>
    <w:rsid w:val="00D228B5"/>
    <w:rsid w:val="00D243A4"/>
    <w:rsid w:val="00D2634C"/>
    <w:rsid w:val="00D30560"/>
    <w:rsid w:val="00D3721E"/>
    <w:rsid w:val="00D6452D"/>
    <w:rsid w:val="00D72944"/>
    <w:rsid w:val="00D775C8"/>
    <w:rsid w:val="00D82AF1"/>
    <w:rsid w:val="00D83930"/>
    <w:rsid w:val="00D92A1C"/>
    <w:rsid w:val="00D931B3"/>
    <w:rsid w:val="00DA729C"/>
    <w:rsid w:val="00DB43B9"/>
    <w:rsid w:val="00DC417A"/>
    <w:rsid w:val="00DE47FF"/>
    <w:rsid w:val="00E0205A"/>
    <w:rsid w:val="00E63218"/>
    <w:rsid w:val="00E64D28"/>
    <w:rsid w:val="00EA3CDA"/>
    <w:rsid w:val="00EC31B4"/>
    <w:rsid w:val="00EE0FB7"/>
    <w:rsid w:val="00EE5FD9"/>
    <w:rsid w:val="00EE6745"/>
    <w:rsid w:val="00F04BD6"/>
    <w:rsid w:val="00F15B9D"/>
    <w:rsid w:val="00F17F12"/>
    <w:rsid w:val="00F41015"/>
    <w:rsid w:val="00F417F8"/>
    <w:rsid w:val="00F430BE"/>
    <w:rsid w:val="00F52E26"/>
    <w:rsid w:val="00F61D5F"/>
    <w:rsid w:val="00F721C0"/>
    <w:rsid w:val="00F76EB2"/>
    <w:rsid w:val="00F76F05"/>
    <w:rsid w:val="00F836D7"/>
    <w:rsid w:val="00F866A7"/>
    <w:rsid w:val="00F974DB"/>
    <w:rsid w:val="00FA40EB"/>
    <w:rsid w:val="00FB4A60"/>
    <w:rsid w:val="00FC0D0A"/>
    <w:rsid w:val="00FC1034"/>
    <w:rsid w:val="00FD196C"/>
    <w:rsid w:val="00FD2C00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921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Times New Roman" w:hAnsi="Century Gothic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21E"/>
    <w:pPr>
      <w:spacing w:before="40" w:after="40"/>
      <w:ind w:right="72"/>
    </w:pPr>
    <w:rPr>
      <w:rFonts w:ascii="Calibri" w:hAnsi="Calibri"/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qFormat/>
    <w:rsid w:val="00C10E60"/>
    <w:pPr>
      <w:outlineLvl w:val="0"/>
    </w:pPr>
    <w:rPr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C10E60"/>
    <w:p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qFormat/>
    <w:pPr>
      <w:outlineLvl w:val="2"/>
    </w:pPr>
    <w:rPr>
      <w:rFonts w:ascii="Century Gothic" w:hAnsi="Century Gothic"/>
      <w:color w:val="418AB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TableNormal"/>
    <w:uiPriority w:val="4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BF6E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6E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708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ja-JP"/>
    </w:rPr>
  </w:style>
  <w:style w:type="paragraph" w:customStyle="1" w:styleId="Pa0">
    <w:name w:val="Pa0"/>
    <w:basedOn w:val="Default"/>
    <w:next w:val="Default"/>
    <w:uiPriority w:val="99"/>
    <w:rsid w:val="009B7084"/>
    <w:pPr>
      <w:spacing w:line="241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9B7084"/>
    <w:pPr>
      <w:spacing w:line="20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9B7084"/>
    <w:pPr>
      <w:spacing w:line="20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9B7084"/>
    <w:rPr>
      <w:rFonts w:cs="Verdana"/>
      <w:color w:val="57585A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9B7084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9B7084"/>
    <w:rPr>
      <w:rFonts w:cs="Verdana"/>
      <w:b/>
      <w:bCs/>
      <w:color w:val="008B9E"/>
      <w:sz w:val="20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9B7084"/>
    <w:pPr>
      <w:ind w:left="720"/>
      <w:contextualSpacing/>
    </w:pPr>
  </w:style>
  <w:style w:type="character" w:styleId="Hyperlink">
    <w:name w:val="Hyperlink"/>
    <w:uiPriority w:val="99"/>
    <w:unhideWhenUsed/>
    <w:rsid w:val="009B7084"/>
    <w:rPr>
      <w:color w:val="F59E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205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link w:val="Header"/>
    <w:uiPriority w:val="99"/>
    <w:rsid w:val="00E0205A"/>
    <w:rPr>
      <w:rFonts w:ascii="Calibri" w:hAnsi="Calibri"/>
    </w:rPr>
  </w:style>
  <w:style w:type="character" w:styleId="CommentReference">
    <w:name w:val="annotation reference"/>
    <w:uiPriority w:val="99"/>
    <w:semiHidden/>
    <w:unhideWhenUsed/>
    <w:rsid w:val="00651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30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5130E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30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5130E"/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001E66"/>
    <w:rPr>
      <w:color w:val="954F72"/>
      <w:u w:val="single"/>
    </w:rPr>
  </w:style>
  <w:style w:type="character" w:customStyle="1" w:styleId="Heading2Char">
    <w:name w:val="Heading 2 Char"/>
    <w:link w:val="Heading2"/>
    <w:rsid w:val="00937AA7"/>
    <w:rPr>
      <w:rFonts w:ascii="Calibri" w:hAnsi="Calibri"/>
      <w:b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F76F05"/>
    <w:pPr>
      <w:spacing w:before="100" w:beforeAutospacing="1" w:after="100" w:afterAutospacing="1"/>
      <w:ind w:right="0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~1.LAP\AppData\Local\Temp\TS10397909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TS103979095</Template>
  <TotalTime>0</TotalTime>
  <Pages>2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Services - Patient registration form</vt:lpstr>
    </vt:vector>
  </TitlesOfParts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Services - Patient registration form</dc:title>
  <dc:subject/>
  <dc:creator/>
  <cp:keywords/>
  <cp:lastModifiedBy/>
  <cp:revision>1</cp:revision>
  <cp:lastPrinted>2015-10-19T08:43:00Z</cp:lastPrinted>
  <dcterms:created xsi:type="dcterms:W3CDTF">2026-08-04T10:15:00Z</dcterms:created>
  <dcterms:modified xsi:type="dcterms:W3CDTF">2026-08-04T10:15:00Z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TC039790959991</vt:lpwstr>
  </property>
</Properties>
</file>